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F1EF7" w14:textId="3B52C00C" w:rsidR="00994D56" w:rsidRDefault="00587257" w:rsidP="00067552">
      <w:pPr>
        <w:pStyle w:val="BodyText"/>
        <w:kinsoku w:val="0"/>
        <w:overflowPunct w:val="0"/>
        <w:spacing w:before="3"/>
        <w:ind w:left="0"/>
      </w:pPr>
      <w:r w:rsidRPr="00587257">
        <w:rPr>
          <w:noProof/>
          <w:lang w:eastAsia="en-US"/>
        </w:rPr>
        <w:drawing>
          <wp:inline distT="0" distB="0" distL="0" distR="0" wp14:anchorId="76735F00" wp14:editId="7ED37B67">
            <wp:extent cx="5943600" cy="406806"/>
            <wp:effectExtent l="0" t="0" r="0" b="0"/>
            <wp:docPr id="4" name="Picture 4" descr="C:\Users\scc69\AppData\Local\Temp\Temp1_wordmark_horizontal-interim-cspuh_0.zip\wordmark_horizontal-interim-CSPUH\wordmark_horizontal-interim-CSP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c69\AppData\Local\Temp\Temp1_wordmark_horizontal-interim-cspuh_0.zip\wordmark_horizontal-interim-CSPUH\wordmark_horizontal-interim-CSPU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6806"/>
                    </a:xfrm>
                    <a:prstGeom prst="rect">
                      <a:avLst/>
                    </a:prstGeom>
                    <a:noFill/>
                    <a:ln>
                      <a:noFill/>
                    </a:ln>
                  </pic:spPr>
                </pic:pic>
              </a:graphicData>
            </a:graphic>
          </wp:inline>
        </w:drawing>
      </w:r>
    </w:p>
    <w:sdt>
      <w:sdtPr>
        <w:rPr>
          <w:rFonts w:ascii="Corbel" w:hAnsi="Corbel"/>
          <w:sz w:val="24"/>
          <w:szCs w:val="24"/>
        </w:rPr>
        <w:id w:val="-1410150343"/>
        <w:docPartObj>
          <w:docPartGallery w:val="Cover Pages"/>
          <w:docPartUnique/>
        </w:docPartObj>
      </w:sdtPr>
      <w:sdtEndPr>
        <w:rPr>
          <w:noProof/>
        </w:rPr>
      </w:sdtEndPr>
      <w:sdtContent>
        <w:p w14:paraId="0CC0B328" w14:textId="6BABCE9F" w:rsidR="00FE436E" w:rsidRPr="00597C11" w:rsidRDefault="007845BE" w:rsidP="00F36FFD">
          <w:pPr>
            <w:pStyle w:val="BodyText"/>
            <w:kinsoku w:val="0"/>
            <w:overflowPunct w:val="0"/>
            <w:spacing w:after="0"/>
            <w:ind w:left="0"/>
            <w:rPr>
              <w:rFonts w:ascii="Corbel" w:hAnsi="Corbel" w:cs="Times New Roman"/>
              <w:kern w:val="0"/>
              <w:sz w:val="24"/>
              <w:szCs w:val="24"/>
            </w:rPr>
          </w:pPr>
          <w:r w:rsidRPr="00597C11">
            <w:rPr>
              <w:rFonts w:ascii="Corbel" w:hAnsi="Corbel"/>
              <w:noProof/>
              <w:sz w:val="24"/>
              <w:szCs w:val="24"/>
              <w:lang w:eastAsia="en-US"/>
            </w:rPr>
            <w:drawing>
              <wp:anchor distT="0" distB="0" distL="114300" distR="114300" simplePos="0" relativeHeight="251628032" behindDoc="1" locked="0" layoutInCell="1" allowOverlap="1" wp14:anchorId="598D5B1B" wp14:editId="67205F2E">
                <wp:simplePos x="0" y="0"/>
                <wp:positionH relativeFrom="margin">
                  <wp:posOffset>-952500</wp:posOffset>
                </wp:positionH>
                <wp:positionV relativeFrom="paragraph">
                  <wp:posOffset>2069465</wp:posOffset>
                </wp:positionV>
                <wp:extent cx="8192135" cy="3176905"/>
                <wp:effectExtent l="0" t="0" r="0" b="4445"/>
                <wp:wrapNone/>
                <wp:docPr id="5" name="Picture 5" descr="white 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lotus"/>
                        <pic:cNvPicPr>
                          <a:picLocks noChangeAspect="1" noChangeArrowheads="1"/>
                        </pic:cNvPicPr>
                      </pic:nvPicPr>
                      <pic:blipFill rotWithShape="1">
                        <a:blip r:embed="rId9">
                          <a:extLst>
                            <a:ext uri="{28A0092B-C50C-407E-A947-70E740481C1C}">
                              <a14:useLocalDpi xmlns:a14="http://schemas.microsoft.com/office/drawing/2010/main" val="0"/>
                            </a:ext>
                          </a:extLst>
                        </a:blip>
                        <a:srcRect l="160" t="31478" r="-160" b="19272"/>
                        <a:stretch/>
                      </pic:blipFill>
                      <pic:spPr bwMode="auto">
                        <a:xfrm>
                          <a:off x="0" y="0"/>
                          <a:ext cx="8192135" cy="317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36E" w:rsidRPr="00597C11">
            <w:rPr>
              <w:rFonts w:ascii="Corbel" w:hAnsi="Corbel"/>
              <w:noProof/>
              <w:sz w:val="24"/>
              <w:szCs w:val="24"/>
              <w:lang w:eastAsia="en-US"/>
            </w:rPr>
            <mc:AlternateContent>
              <mc:Choice Requires="wps">
                <w:drawing>
                  <wp:anchor distT="45720" distB="45720" distL="114300" distR="114300" simplePos="0" relativeHeight="251705856" behindDoc="0" locked="0" layoutInCell="1" allowOverlap="1" wp14:anchorId="65833F97" wp14:editId="58AEF7F5">
                    <wp:simplePos x="0" y="0"/>
                    <wp:positionH relativeFrom="margin">
                      <wp:posOffset>1257300</wp:posOffset>
                    </wp:positionH>
                    <wp:positionV relativeFrom="paragraph">
                      <wp:posOffset>5942330</wp:posOffset>
                    </wp:positionV>
                    <wp:extent cx="3509010" cy="11614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161415"/>
                            </a:xfrm>
                            <a:prstGeom prst="rect">
                              <a:avLst/>
                            </a:prstGeom>
                            <a:solidFill>
                              <a:srgbClr val="FFFFFF"/>
                            </a:solidFill>
                            <a:ln w="9525">
                              <a:noFill/>
                              <a:miter lim="800000"/>
                              <a:headEnd/>
                              <a:tailEnd/>
                            </a:ln>
                          </wps:spPr>
                          <wps:txbx>
                            <w:txbxContent>
                              <w:p w14:paraId="4A9B2BDC" w14:textId="29B3AE70" w:rsidR="00651ED4" w:rsidRPr="0045285D" w:rsidRDefault="0045285D" w:rsidP="00994D56">
                                <w:pPr>
                                  <w:jc w:val="center"/>
                                  <w:rPr>
                                    <w:b/>
                                    <w:color w:val="808080" w:themeColor="background1" w:themeShade="80"/>
                                    <w:sz w:val="32"/>
                                    <w:szCs w:val="32"/>
                                  </w:rPr>
                                </w:pPr>
                                <w:r w:rsidRPr="0045285D">
                                  <w:rPr>
                                    <w:sz w:val="32"/>
                                    <w:szCs w:val="32"/>
                                  </w:rPr>
                                  <w:t>https://counseling.humboldt.edu/</w:t>
                                </w:r>
                              </w:p>
                              <w:p w14:paraId="3DEE7089" w14:textId="77777777"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707-826-3236</w:t>
                                </w:r>
                              </w:p>
                              <w:p w14:paraId="7F601AE5" w14:textId="77777777" w:rsidR="00651ED4" w:rsidRPr="00994D56" w:rsidRDefault="00651ED4" w:rsidP="00994D56">
                                <w:pPr>
                                  <w:jc w:val="center"/>
                                  <w:rPr>
                                    <w:color w:val="808080" w:themeColor="background1"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833F97" id="_x0000_t202" coordsize="21600,21600" o:spt="202" path="m,l,21600r21600,l21600,xe">
                    <v:stroke joinstyle="miter"/>
                    <v:path gradientshapeok="t" o:connecttype="rect"/>
                  </v:shapetype>
                  <v:shape id="Text Box 2" o:spid="_x0000_s1026" type="#_x0000_t202" style="position:absolute;margin-left:99pt;margin-top:467.9pt;width:276.3pt;height:91.4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mMIgIAAB4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" stroked="f">
                    <v:textbox>
                      <w:txbxContent>
                        <w:p w14:paraId="4A9B2BDC" w14:textId="29B3AE70" w:rsidR="00651ED4" w:rsidRPr="0045285D" w:rsidRDefault="0045285D" w:rsidP="00994D56">
                          <w:pPr>
                            <w:jc w:val="center"/>
                            <w:rPr>
                              <w:b/>
                              <w:color w:val="808080" w:themeColor="background1" w:themeShade="80"/>
                              <w:sz w:val="32"/>
                              <w:szCs w:val="32"/>
                            </w:rPr>
                          </w:pPr>
                          <w:r w:rsidRPr="0045285D">
                            <w:rPr>
                              <w:sz w:val="32"/>
                              <w:szCs w:val="32"/>
                            </w:rPr>
                            <w:t>https://counseling.humboldt.edu/</w:t>
                          </w:r>
                        </w:p>
                        <w:p w14:paraId="3DEE7089" w14:textId="77777777"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707-826-3236</w:t>
                          </w:r>
                        </w:p>
                        <w:p w14:paraId="7F601AE5" w14:textId="77777777" w:rsidR="00651ED4" w:rsidRPr="00994D56" w:rsidRDefault="00651ED4" w:rsidP="00994D56">
                          <w:pPr>
                            <w:jc w:val="center"/>
                            <w:rPr>
                              <w:color w:val="808080" w:themeColor="background1" w:themeShade="80"/>
                              <w:sz w:val="28"/>
                              <w:szCs w:val="28"/>
                            </w:rPr>
                          </w:pPr>
                        </w:p>
                      </w:txbxContent>
                    </v:textbox>
                    <w10:wrap type="square" anchorx="margin"/>
                  </v:shape>
                </w:pict>
              </mc:Fallback>
            </mc:AlternateContent>
          </w:r>
          <w:r w:rsidR="00587257" w:rsidRPr="00597C11">
            <w:rPr>
              <w:rFonts w:ascii="Corbel" w:hAnsi="Corbel"/>
              <w:noProof/>
              <w:sz w:val="24"/>
              <w:szCs w:val="24"/>
              <w:lang w:eastAsia="en-US"/>
            </w:rPr>
            <mc:AlternateContent>
              <mc:Choice Requires="wps">
                <w:drawing>
                  <wp:anchor distT="0" distB="0" distL="114300" distR="114300" simplePos="0" relativeHeight="251647488" behindDoc="0" locked="0" layoutInCell="1" allowOverlap="1" wp14:anchorId="04E2456D" wp14:editId="31F8FB88">
                    <wp:simplePos x="0" y="0"/>
                    <wp:positionH relativeFrom="margin">
                      <wp:align>center</wp:align>
                    </wp:positionH>
                    <wp:positionV relativeFrom="margin">
                      <wp:posOffset>1761644</wp:posOffset>
                    </wp:positionV>
                    <wp:extent cx="6004560" cy="605481"/>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6004560" cy="605481"/>
                            </a:xfrm>
                            <a:prstGeom prst="rect">
                              <a:avLst/>
                            </a:prstGeom>
                            <a:noFill/>
                            <a:ln w="6350">
                              <a:noFill/>
                            </a:ln>
                            <a:effectLst/>
                          </wps:spPr>
                          <wps:txbx>
                            <w:txbxContent>
                              <w:p w14:paraId="5186EAC2" w14:textId="78C487A8" w:rsidR="00651ED4" w:rsidRPr="00067552" w:rsidRDefault="00651ED4" w:rsidP="001E513A">
                                <w:pPr>
                                  <w:pStyle w:val="Title"/>
                                  <w:jc w:val="center"/>
                                  <w:rPr>
                                    <w:rFonts w:ascii="Corbel" w:hAnsi="Corbel"/>
                                    <w:b/>
                                    <w:color w:val="808080" w:themeColor="background1" w:themeShade="80"/>
                                    <w:sz w:val="56"/>
                                    <w:szCs w:val="56"/>
                                  </w:rPr>
                                </w:pPr>
                                <w:r w:rsidRPr="00067552">
                                  <w:rPr>
                                    <w:rFonts w:ascii="Corbel" w:hAnsi="Corbel"/>
                                    <w:b/>
                                    <w:color w:val="808080" w:themeColor="background1" w:themeShade="80"/>
                                    <w:sz w:val="56"/>
                                    <w:szCs w:val="56"/>
                                  </w:rPr>
                                  <w:t>Post</w:t>
                                </w:r>
                                <w:r w:rsidR="006B3815">
                                  <w:rPr>
                                    <w:rFonts w:ascii="Corbel" w:hAnsi="Corbel"/>
                                    <w:b/>
                                    <w:color w:val="808080" w:themeColor="background1" w:themeShade="80"/>
                                    <w:sz w:val="56"/>
                                    <w:szCs w:val="56"/>
                                  </w:rPr>
                                  <w:t>graduate</w:t>
                                </w:r>
                                <w:r w:rsidRPr="00067552">
                                  <w:rPr>
                                    <w:rFonts w:ascii="Corbel" w:hAnsi="Corbel"/>
                                    <w:b/>
                                    <w:color w:val="808080" w:themeColor="background1" w:themeShade="80"/>
                                    <w:sz w:val="56"/>
                                    <w:szCs w:val="56"/>
                                  </w:rPr>
                                  <w:t xml:space="preserve"> Residency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2456D" id="Text Box 30" o:spid="_x0000_s1027" type="#_x0000_t202" style="position:absolute;margin-left:0;margin-top:138.7pt;width:472.8pt;height:47.7pt;z-index:251647488;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" filled="f" stroked="f" strokeweight=".5pt">
                    <v:textbox>
                      <w:txbxContent>
                        <w:p w14:paraId="5186EAC2" w14:textId="78C487A8" w:rsidR="00651ED4" w:rsidRPr="00067552" w:rsidRDefault="00651ED4" w:rsidP="001E513A">
                          <w:pPr>
                            <w:pStyle w:val="Title"/>
                            <w:jc w:val="center"/>
                            <w:rPr>
                              <w:rFonts w:ascii="Corbel" w:hAnsi="Corbel"/>
                              <w:b/>
                              <w:color w:val="808080" w:themeColor="background1" w:themeShade="80"/>
                              <w:sz w:val="56"/>
                              <w:szCs w:val="56"/>
                            </w:rPr>
                          </w:pPr>
                          <w:r w:rsidRPr="00067552">
                            <w:rPr>
                              <w:rFonts w:ascii="Corbel" w:hAnsi="Corbel"/>
                              <w:b/>
                              <w:color w:val="808080" w:themeColor="background1" w:themeShade="80"/>
                              <w:sz w:val="56"/>
                              <w:szCs w:val="56"/>
                            </w:rPr>
                            <w:t>Post</w:t>
                          </w:r>
                          <w:r w:rsidR="006B3815">
                            <w:rPr>
                              <w:rFonts w:ascii="Corbel" w:hAnsi="Corbel"/>
                              <w:b/>
                              <w:color w:val="808080" w:themeColor="background1" w:themeShade="80"/>
                              <w:sz w:val="56"/>
                              <w:szCs w:val="56"/>
                            </w:rPr>
                            <w:t>graduate</w:t>
                          </w:r>
                          <w:r w:rsidRPr="00067552">
                            <w:rPr>
                              <w:rFonts w:ascii="Corbel" w:hAnsi="Corbel"/>
                              <w:b/>
                              <w:color w:val="808080" w:themeColor="background1" w:themeShade="80"/>
                              <w:sz w:val="56"/>
                              <w:szCs w:val="56"/>
                            </w:rPr>
                            <w:t xml:space="preserve"> Residency</w:t>
                          </w:r>
                        </w:p>
                      </w:txbxContent>
                    </v:textbox>
                    <w10:wrap anchorx="margin" anchory="margin"/>
                  </v:shape>
                </w:pict>
              </mc:Fallback>
            </mc:AlternateContent>
          </w:r>
          <w:r w:rsidR="00EA1C29" w:rsidRPr="00597C11">
            <w:rPr>
              <w:rFonts w:ascii="Corbel" w:hAnsi="Corbel"/>
              <w:noProof/>
              <w:sz w:val="24"/>
              <w:szCs w:val="24"/>
              <w:lang w:eastAsia="en-US"/>
            </w:rPr>
            <mc:AlternateContent>
              <mc:Choice Requires="wps">
                <w:drawing>
                  <wp:anchor distT="0" distB="0" distL="114300" distR="114300" simplePos="0" relativeHeight="251666944" behindDoc="0" locked="0" layoutInCell="1" allowOverlap="1" wp14:anchorId="2459CEB6" wp14:editId="39229C07">
                    <wp:simplePos x="0" y="0"/>
                    <wp:positionH relativeFrom="margin">
                      <wp:align>center</wp:align>
                    </wp:positionH>
                    <wp:positionV relativeFrom="page">
                      <wp:posOffset>1778909</wp:posOffset>
                    </wp:positionV>
                    <wp:extent cx="6289040" cy="370205"/>
                    <wp:effectExtent l="0" t="0" r="0" b="10795"/>
                    <wp:wrapTight wrapText="bothSides">
                      <wp:wrapPolygon edited="0">
                        <wp:start x="131" y="0"/>
                        <wp:lineTo x="131" y="21118"/>
                        <wp:lineTo x="21395" y="21118"/>
                        <wp:lineTo x="21395" y="0"/>
                        <wp:lineTo x="13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EC1D6F3" w14:textId="77777777" w:rsidR="00651ED4" w:rsidRPr="00A62482" w:rsidRDefault="00651ED4" w:rsidP="001E513A">
                                <w:pPr>
                                  <w:pStyle w:val="Subtitle"/>
                                  <w:jc w:val="center"/>
                                  <w:rPr>
                                    <w:rFonts w:ascii="Corbel" w:hAnsi="Corbel"/>
                                    <w:b/>
                                    <w:color w:val="808080" w:themeColor="background1" w:themeShade="80"/>
                                    <w:sz w:val="44"/>
                                    <w:szCs w:val="44"/>
                                  </w:rPr>
                                </w:pPr>
                                <w:r w:rsidRPr="00A62482">
                                  <w:rPr>
                                    <w:rFonts w:ascii="Corbel" w:hAnsi="Corbel"/>
                                    <w:b/>
                                    <w:color w:val="808080" w:themeColor="background1" w:themeShade="80"/>
                                    <w:sz w:val="44"/>
                                    <w:szCs w:val="44"/>
                                  </w:rPr>
                                  <w:t>Counseling and Psychological Services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9CEB6" id="_x0000_t202" coordsize="21600,21600" o:spt="202" path="m,l,21600r21600,l21600,xe">
                    <v:stroke joinstyle="miter"/>
                    <v:path gradientshapeok="t" o:connecttype="rect"/>
                  </v:shapetype>
                  <v:shape id="Text Box 39" o:spid="_x0000_s1028" type="#_x0000_t202" style="position:absolute;margin-left:0;margin-top:140.05pt;width:495.2pt;height:29.1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" filled="f" stroked="f">
                    <v:textbox inset=",0,,0">
                      <w:txbxContent>
                        <w:p w14:paraId="5EC1D6F3" w14:textId="77777777" w:rsidR="00651ED4" w:rsidRPr="00A62482" w:rsidRDefault="00651ED4" w:rsidP="001E513A">
                          <w:pPr>
                            <w:pStyle w:val="Subtitle"/>
                            <w:jc w:val="center"/>
                            <w:rPr>
                              <w:rFonts w:ascii="Corbel" w:hAnsi="Corbel"/>
                              <w:b/>
                              <w:color w:val="808080" w:themeColor="background1" w:themeShade="80"/>
                              <w:sz w:val="44"/>
                              <w:szCs w:val="44"/>
                            </w:rPr>
                          </w:pPr>
                          <w:r w:rsidRPr="00A62482">
                            <w:rPr>
                              <w:rFonts w:ascii="Corbel" w:hAnsi="Corbel"/>
                              <w:b/>
                              <w:color w:val="808080" w:themeColor="background1" w:themeShade="80"/>
                              <w:sz w:val="44"/>
                              <w:szCs w:val="44"/>
                            </w:rPr>
                            <w:t>Counseling and Psychological Services</w:t>
                          </w:r>
                        </w:p>
                      </w:txbxContent>
                    </v:textbox>
                    <w10:wrap type="tight" anchorx="margin" anchory="page"/>
                  </v:shape>
                </w:pict>
              </mc:Fallback>
            </mc:AlternateContent>
          </w:r>
          <w:r w:rsidR="00CD00D9" w:rsidRPr="00597C11">
            <w:rPr>
              <w:rFonts w:ascii="Corbel" w:hAnsi="Corbel"/>
              <w:noProof/>
              <w:sz w:val="24"/>
              <w:szCs w:val="24"/>
            </w:rPr>
            <w:br w:type="page"/>
          </w:r>
        </w:p>
        <w:p w14:paraId="2D63164B" w14:textId="289530DF" w:rsidR="00F36FFD" w:rsidRPr="00597C11" w:rsidRDefault="00FD4D52" w:rsidP="00F36FFD">
          <w:pPr>
            <w:pStyle w:val="BodyText"/>
            <w:kinsoku w:val="0"/>
            <w:overflowPunct w:val="0"/>
            <w:ind w:left="0"/>
            <w:jc w:val="center"/>
            <w:rPr>
              <w:rFonts w:ascii="Corbel" w:hAnsi="Corbel"/>
              <w:b/>
              <w:sz w:val="24"/>
              <w:szCs w:val="24"/>
            </w:rPr>
          </w:pPr>
          <w:r w:rsidRPr="00597C11">
            <w:rPr>
              <w:rFonts w:ascii="Corbel" w:hAnsi="Corbel"/>
              <w:b/>
              <w:sz w:val="24"/>
              <w:szCs w:val="24"/>
            </w:rPr>
            <w:lastRenderedPageBreak/>
            <w:t>Welcome</w:t>
          </w:r>
        </w:p>
        <w:p w14:paraId="5D41B169" w14:textId="2346DB6B" w:rsidR="00F36FFD" w:rsidRPr="00F36FFD" w:rsidRDefault="00FD4D52" w:rsidP="00F36FFD">
          <w:pPr>
            <w:pStyle w:val="BodyText"/>
            <w:kinsoku w:val="0"/>
            <w:overflowPunct w:val="0"/>
            <w:spacing w:after="0"/>
            <w:ind w:left="0"/>
            <w:rPr>
              <w:rFonts w:ascii="Corbel" w:hAnsi="Corbel"/>
              <w:sz w:val="24"/>
              <w:szCs w:val="24"/>
            </w:rPr>
          </w:pPr>
          <w:r w:rsidRPr="00597C11">
            <w:rPr>
              <w:rFonts w:ascii="Corbel" w:hAnsi="Corbel"/>
              <w:sz w:val="24"/>
              <w:szCs w:val="24"/>
            </w:rPr>
            <w:t>Thank you for your interest in our Post</w:t>
          </w:r>
          <w:r w:rsidR="00B2114A">
            <w:rPr>
              <w:rFonts w:ascii="Corbel" w:hAnsi="Corbel"/>
              <w:sz w:val="24"/>
              <w:szCs w:val="24"/>
            </w:rPr>
            <w:t>graduate</w:t>
          </w:r>
          <w:r w:rsidRPr="00597C11">
            <w:rPr>
              <w:rFonts w:ascii="Corbel" w:hAnsi="Corbel"/>
              <w:sz w:val="24"/>
              <w:szCs w:val="24"/>
            </w:rPr>
            <w:t xml:space="preserve"> Residency training program. The staff at Counseling and Psychological Services at </w:t>
          </w:r>
          <w:r w:rsidR="00587257">
            <w:rPr>
              <w:rFonts w:ascii="Corbel" w:hAnsi="Corbel"/>
              <w:sz w:val="24"/>
              <w:szCs w:val="24"/>
            </w:rPr>
            <w:t>Cal Poly Humboldt</w:t>
          </w:r>
          <w:r w:rsidRPr="00597C11">
            <w:rPr>
              <w:rFonts w:ascii="Corbel" w:hAnsi="Corbel"/>
              <w:sz w:val="24"/>
              <w:szCs w:val="24"/>
            </w:rPr>
            <w:t xml:space="preserve"> is </w:t>
          </w:r>
          <w:r w:rsidR="00A839D0" w:rsidRPr="00597C11">
            <w:rPr>
              <w:rFonts w:ascii="Corbel" w:hAnsi="Corbel"/>
              <w:sz w:val="24"/>
              <w:szCs w:val="24"/>
            </w:rPr>
            <w:t xml:space="preserve">dedicated to providing our residents with excellent training in an atmosphere that is collegial and supportive. We hope you find this brochure, highlighting our training program, helpful as you consider your options for </w:t>
          </w:r>
          <w:r w:rsidR="006B3815">
            <w:rPr>
              <w:rFonts w:ascii="Corbel" w:hAnsi="Corbel"/>
              <w:sz w:val="24"/>
              <w:szCs w:val="24"/>
            </w:rPr>
            <w:t>postgraduate</w:t>
          </w:r>
          <w:r w:rsidR="00A839D0" w:rsidRPr="00597C11">
            <w:rPr>
              <w:rFonts w:ascii="Corbel" w:hAnsi="Corbel"/>
              <w:sz w:val="24"/>
              <w:szCs w:val="24"/>
            </w:rPr>
            <w:t xml:space="preserve"> training. </w:t>
          </w:r>
        </w:p>
        <w:p w14:paraId="4FAD0242" w14:textId="77777777" w:rsidR="00F36FFD" w:rsidRDefault="00F36FFD" w:rsidP="00F36FFD">
          <w:pPr>
            <w:pStyle w:val="BodyText"/>
            <w:kinsoku w:val="0"/>
            <w:overflowPunct w:val="0"/>
            <w:spacing w:after="0"/>
            <w:ind w:left="0"/>
            <w:jc w:val="center"/>
            <w:rPr>
              <w:rFonts w:ascii="Corbel" w:hAnsi="Corbel"/>
              <w:b/>
              <w:sz w:val="24"/>
              <w:szCs w:val="24"/>
            </w:rPr>
          </w:pPr>
        </w:p>
        <w:p w14:paraId="4BFF0A1B" w14:textId="4CFCB649" w:rsidR="00F36FFD" w:rsidRPr="00597C11" w:rsidRDefault="00A839D0" w:rsidP="00F36FFD">
          <w:pPr>
            <w:pStyle w:val="BodyText"/>
            <w:kinsoku w:val="0"/>
            <w:overflowPunct w:val="0"/>
            <w:ind w:left="0"/>
            <w:jc w:val="center"/>
            <w:rPr>
              <w:rFonts w:ascii="Corbel" w:hAnsi="Corbel"/>
              <w:b/>
              <w:sz w:val="24"/>
              <w:szCs w:val="24"/>
            </w:rPr>
          </w:pPr>
          <w:r w:rsidRPr="00597C11">
            <w:rPr>
              <w:rFonts w:ascii="Corbel" w:hAnsi="Corbel"/>
              <w:b/>
              <w:sz w:val="24"/>
              <w:szCs w:val="24"/>
            </w:rPr>
            <w:t>Setting</w:t>
          </w:r>
        </w:p>
        <w:p w14:paraId="3B3C7EC9" w14:textId="661633F1" w:rsidR="00F36FFD" w:rsidRPr="00F36FFD" w:rsidRDefault="00587257" w:rsidP="00F36FFD">
          <w:pPr>
            <w:pStyle w:val="BodyText"/>
            <w:kinsoku w:val="0"/>
            <w:overflowPunct w:val="0"/>
            <w:ind w:left="0"/>
            <w:rPr>
              <w:rFonts w:ascii="Corbel" w:hAnsi="Corbel" w:cs="Lucida Grande"/>
              <w:sz w:val="24"/>
              <w:szCs w:val="24"/>
              <w:shd w:val="clear" w:color="auto" w:fill="FFFFFF"/>
            </w:rPr>
          </w:pPr>
          <w:r>
            <w:rPr>
              <w:rFonts w:ascii="Corbel" w:hAnsi="Corbel" w:cs="Lucida Grande"/>
              <w:sz w:val="24"/>
              <w:szCs w:val="24"/>
              <w:shd w:val="clear" w:color="auto" w:fill="FFFFFF"/>
            </w:rPr>
            <w:t>Cal Poly Humboldt</w:t>
          </w:r>
          <w:r w:rsidR="00440C69" w:rsidRPr="00597C11">
            <w:rPr>
              <w:rFonts w:ascii="Corbel" w:hAnsi="Corbel" w:cs="Lucida Grande"/>
              <w:sz w:val="24"/>
              <w:szCs w:val="24"/>
              <w:shd w:val="clear" w:color="auto" w:fill="FFFFFF"/>
            </w:rPr>
            <w:t xml:space="preserve"> (</w:t>
          </w:r>
          <w:r>
            <w:rPr>
              <w:rFonts w:ascii="Corbel" w:hAnsi="Corbel" w:cs="Lucida Grande"/>
              <w:sz w:val="24"/>
              <w:szCs w:val="24"/>
              <w:shd w:val="clear" w:color="auto" w:fill="FFFFFF"/>
            </w:rPr>
            <w:t>CPH</w:t>
          </w:r>
          <w:r w:rsidR="00440C69" w:rsidRPr="00597C11">
            <w:rPr>
              <w:rFonts w:ascii="Corbel" w:hAnsi="Corbel" w:cs="Lucida Grande"/>
              <w:sz w:val="24"/>
              <w:szCs w:val="24"/>
              <w:shd w:val="clear" w:color="auto" w:fill="FFFFFF"/>
            </w:rPr>
            <w:t>)</w:t>
          </w:r>
          <w:r w:rsidR="00A839D0" w:rsidRPr="00597C11">
            <w:rPr>
              <w:rFonts w:ascii="Corbel" w:hAnsi="Corbel" w:cs="Lucida Grande"/>
              <w:sz w:val="24"/>
              <w:szCs w:val="24"/>
              <w:shd w:val="clear" w:color="auto" w:fill="FFFFFF"/>
            </w:rPr>
            <w:t xml:space="preserve"> is located on the northern California redwood coast, in the community of Arcata (pop. 18,000). The hillside campus overlooks Humboldt Bay and the Pacific Ocean,</w:t>
          </w:r>
          <w:r w:rsidR="00C411A0" w:rsidRPr="00597C11">
            <w:rPr>
              <w:rFonts w:ascii="Corbel" w:hAnsi="Corbel" w:cs="Lucida Grande"/>
              <w:sz w:val="24"/>
              <w:szCs w:val="24"/>
              <w:shd w:val="clear" w:color="auto" w:fill="FFFFFF"/>
            </w:rPr>
            <w:t xml:space="preserve"> and is nestled into the</w:t>
          </w:r>
          <w:r w:rsidR="00A839D0" w:rsidRPr="00597C11">
            <w:rPr>
              <w:rFonts w:ascii="Corbel" w:hAnsi="Corbel" w:cs="Lucida Grande"/>
              <w:sz w:val="24"/>
              <w:szCs w:val="24"/>
              <w:shd w:val="clear" w:color="auto" w:fill="FFFFFF"/>
            </w:rPr>
            <w:t xml:space="preserve"> surrounding Redwood </w:t>
          </w:r>
          <w:r w:rsidR="00C411A0" w:rsidRPr="00597C11">
            <w:rPr>
              <w:rFonts w:ascii="Corbel" w:hAnsi="Corbel" w:cs="Lucida Grande"/>
              <w:sz w:val="24"/>
              <w:szCs w:val="24"/>
              <w:shd w:val="clear" w:color="auto" w:fill="FFFFFF"/>
            </w:rPr>
            <w:t xml:space="preserve">community </w:t>
          </w:r>
          <w:r w:rsidR="00A839D0" w:rsidRPr="00597C11">
            <w:rPr>
              <w:rFonts w:ascii="Corbel" w:hAnsi="Corbel" w:cs="Lucida Grande"/>
              <w:sz w:val="24"/>
              <w:szCs w:val="24"/>
              <w:shd w:val="clear" w:color="auto" w:fill="FFFFFF"/>
            </w:rPr>
            <w:t>forest.</w:t>
          </w:r>
          <w:r w:rsidR="00316D0F" w:rsidRPr="00597C11">
            <w:rPr>
              <w:rFonts w:ascii="Corbel" w:hAnsi="Corbel" w:cs="Lucida Grande"/>
              <w:sz w:val="24"/>
              <w:szCs w:val="24"/>
              <w:shd w:val="clear" w:color="auto" w:fill="FFFFFF"/>
            </w:rPr>
            <w:t xml:space="preserve"> Six rivers flow through the area providing residents with year around water activities. </w:t>
          </w:r>
          <w:r w:rsidR="00EE0616" w:rsidRPr="00597C11">
            <w:rPr>
              <w:rFonts w:ascii="Corbel" w:hAnsi="Corbel" w:cs="Lucida Grande"/>
              <w:sz w:val="24"/>
              <w:szCs w:val="24"/>
              <w:shd w:val="clear" w:color="auto" w:fill="FFFFFF"/>
            </w:rPr>
            <w:t>The average daily temperature is 57 degrees, ranging from an average high of 53 degrees in Januar</w:t>
          </w:r>
          <w:r w:rsidR="00994D56" w:rsidRPr="00597C11">
            <w:rPr>
              <w:rFonts w:ascii="Corbel" w:hAnsi="Corbel" w:cs="Lucida Grande"/>
              <w:sz w:val="24"/>
              <w:szCs w:val="24"/>
              <w:shd w:val="clear" w:color="auto" w:fill="FFFFFF"/>
            </w:rPr>
            <w:t xml:space="preserve">y and 62 degrees in September. </w:t>
          </w:r>
        </w:p>
        <w:p w14:paraId="43506C14" w14:textId="77777777" w:rsidR="00EE0616" w:rsidRPr="00597C11" w:rsidRDefault="00EE0616" w:rsidP="00F36FFD">
          <w:pPr>
            <w:pStyle w:val="BodyText"/>
            <w:kinsoku w:val="0"/>
            <w:overflowPunct w:val="0"/>
            <w:ind w:left="0"/>
            <w:jc w:val="center"/>
            <w:rPr>
              <w:rFonts w:ascii="Corbel" w:hAnsi="Corbel"/>
              <w:b/>
              <w:sz w:val="24"/>
              <w:szCs w:val="24"/>
            </w:rPr>
          </w:pPr>
          <w:r w:rsidRPr="00597C11">
            <w:rPr>
              <w:rFonts w:ascii="Corbel" w:hAnsi="Corbel"/>
              <w:b/>
              <w:sz w:val="24"/>
              <w:szCs w:val="24"/>
            </w:rPr>
            <w:t>The University</w:t>
          </w:r>
        </w:p>
        <w:p w14:paraId="7F4F1421" w14:textId="2FB585A9" w:rsidR="00440C69" w:rsidRPr="00597C11" w:rsidRDefault="00EE0616"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With </w:t>
          </w:r>
          <w:r w:rsidR="00E356DA" w:rsidRPr="00597C11">
            <w:rPr>
              <w:rFonts w:ascii="Corbel" w:hAnsi="Corbel" w:cs="Lucida Grande"/>
              <w:sz w:val="24"/>
              <w:szCs w:val="24"/>
              <w:shd w:val="clear" w:color="auto" w:fill="FFFFFF"/>
            </w:rPr>
            <w:t>an</w:t>
          </w:r>
          <w:r w:rsidR="0045285D">
            <w:rPr>
              <w:rFonts w:ascii="Corbel" w:hAnsi="Corbel" w:cs="Lucida Grande"/>
              <w:sz w:val="24"/>
              <w:szCs w:val="24"/>
              <w:shd w:val="clear" w:color="auto" w:fill="FFFFFF"/>
            </w:rPr>
            <w:t xml:space="preserve"> expected</w:t>
          </w:r>
          <w:r w:rsidR="00E356DA" w:rsidRPr="00597C11">
            <w:rPr>
              <w:rFonts w:ascii="Corbel" w:hAnsi="Corbel" w:cs="Lucida Grande"/>
              <w:sz w:val="24"/>
              <w:szCs w:val="24"/>
              <w:shd w:val="clear" w:color="auto" w:fill="FFFFFF"/>
            </w:rPr>
            <w:t xml:space="preserve"> enrollment of </w:t>
          </w:r>
          <w:r w:rsidR="0045285D">
            <w:rPr>
              <w:rFonts w:ascii="Corbel" w:hAnsi="Corbel" w:cs="Lucida Grande"/>
              <w:sz w:val="24"/>
              <w:szCs w:val="24"/>
              <w:shd w:val="clear" w:color="auto" w:fill="FFFFFF"/>
            </w:rPr>
            <w:t>at least 7,000 students</w:t>
          </w:r>
          <w:r w:rsidR="005F3C7D">
            <w:rPr>
              <w:rFonts w:ascii="Corbel" w:hAnsi="Corbel" w:cs="Lucida Grande"/>
              <w:sz w:val="24"/>
              <w:szCs w:val="24"/>
              <w:shd w:val="clear" w:color="auto" w:fill="FFFFFF"/>
            </w:rPr>
            <w:t xml:space="preserve"> </w:t>
          </w:r>
          <w:r w:rsidR="0045285D">
            <w:rPr>
              <w:rFonts w:ascii="Corbel" w:hAnsi="Corbel" w:cs="Lucida Grande"/>
              <w:sz w:val="24"/>
              <w:szCs w:val="24"/>
              <w:shd w:val="clear" w:color="auto" w:fill="FFFFFF"/>
            </w:rPr>
            <w:t xml:space="preserve">in </w:t>
          </w:r>
          <w:r w:rsidR="005F3C7D">
            <w:rPr>
              <w:rFonts w:ascii="Corbel" w:hAnsi="Corbel" w:cs="Lucida Grande"/>
              <w:sz w:val="24"/>
              <w:szCs w:val="24"/>
              <w:shd w:val="clear" w:color="auto" w:fill="FFFFFF"/>
            </w:rPr>
            <w:t xml:space="preserve">Fall </w:t>
          </w:r>
          <w:r w:rsidR="005F3C7D" w:rsidRPr="005F3C7D">
            <w:rPr>
              <w:rFonts w:ascii="Corbel" w:hAnsi="Corbel" w:cs="Lucida Grande"/>
              <w:sz w:val="24"/>
              <w:szCs w:val="24"/>
              <w:shd w:val="clear" w:color="auto" w:fill="FFFFFF"/>
            </w:rPr>
            <w:t>20</w:t>
          </w:r>
          <w:r w:rsidR="0045285D">
            <w:rPr>
              <w:rFonts w:ascii="Corbel" w:hAnsi="Corbel" w:cs="Lucida Grande"/>
              <w:sz w:val="24"/>
              <w:szCs w:val="24"/>
              <w:shd w:val="clear" w:color="auto" w:fill="FFFFFF"/>
            </w:rPr>
            <w:t>23</w:t>
          </w:r>
          <w:r w:rsidR="00E356DA" w:rsidRPr="00597C11">
            <w:rPr>
              <w:rFonts w:ascii="Corbel" w:hAnsi="Corbel" w:cs="Lucida Grande"/>
              <w:sz w:val="24"/>
              <w:szCs w:val="24"/>
              <w:shd w:val="clear" w:color="auto" w:fill="FFFFFF"/>
            </w:rPr>
            <w:t xml:space="preserve">, </w:t>
          </w:r>
          <w:r w:rsidR="00587257">
            <w:rPr>
              <w:rFonts w:ascii="Corbel" w:hAnsi="Corbel" w:cs="Lucida Grande"/>
              <w:sz w:val="24"/>
              <w:szCs w:val="24"/>
              <w:shd w:val="clear" w:color="auto" w:fill="FFFFFF"/>
            </w:rPr>
            <w:t>C</w:t>
          </w:r>
          <w:r w:rsidR="0045285D">
            <w:rPr>
              <w:rFonts w:ascii="Corbel" w:hAnsi="Corbel" w:cs="Lucida Grande"/>
              <w:sz w:val="24"/>
              <w:szCs w:val="24"/>
              <w:shd w:val="clear" w:color="auto" w:fill="FFFFFF"/>
            </w:rPr>
            <w:t>al Poly Humboldt</w:t>
          </w:r>
          <w:r w:rsidR="00E356DA" w:rsidRPr="00597C11">
            <w:rPr>
              <w:rFonts w:ascii="Corbel" w:hAnsi="Corbel" w:cs="Lucida Grande"/>
              <w:sz w:val="24"/>
              <w:szCs w:val="24"/>
              <w:shd w:val="clear" w:color="auto" w:fill="FFFFFF"/>
            </w:rPr>
            <w:t xml:space="preserve"> is </w:t>
          </w:r>
          <w:r w:rsidR="00A839D0" w:rsidRPr="00597C11">
            <w:rPr>
              <w:rFonts w:ascii="Corbel" w:hAnsi="Corbel" w:cs="Lucida Grande"/>
              <w:sz w:val="24"/>
              <w:szCs w:val="24"/>
              <w:shd w:val="clear" w:color="auto" w:fill="FFFFFF"/>
            </w:rPr>
            <w:t>one of the smaller campuses of the California State University system</w:t>
          </w:r>
          <w:r w:rsidR="00E356DA" w:rsidRPr="00597C11">
            <w:rPr>
              <w:rFonts w:ascii="Corbel" w:hAnsi="Corbel" w:cs="Lucida Grande"/>
              <w:sz w:val="24"/>
              <w:szCs w:val="24"/>
              <w:shd w:val="clear" w:color="auto" w:fill="FFFFFF"/>
            </w:rPr>
            <w:t>.</w:t>
          </w:r>
          <w:r w:rsidR="00A839D0" w:rsidRPr="00597C11">
            <w:rPr>
              <w:rFonts w:ascii="Corbel" w:hAnsi="Corbel" w:cs="Lucida Grande"/>
              <w:sz w:val="24"/>
              <w:szCs w:val="24"/>
              <w:shd w:val="clear" w:color="auto" w:fill="FFFFFF"/>
            </w:rPr>
            <w:t xml:space="preserve"> </w:t>
          </w:r>
          <w:r w:rsidR="00C411A0" w:rsidRPr="00597C11">
            <w:rPr>
              <w:rFonts w:ascii="Corbel" w:hAnsi="Corbel" w:cs="Lucida Grande"/>
              <w:sz w:val="24"/>
              <w:szCs w:val="24"/>
              <w:shd w:val="clear" w:color="auto" w:fill="FFFFFF"/>
            </w:rPr>
            <w:t xml:space="preserve">It is also the most northern campus, situated approximately 280 miles north of San Francisco. </w:t>
          </w:r>
          <w:r w:rsidR="0045285D">
            <w:rPr>
              <w:rFonts w:ascii="Corbel" w:hAnsi="Corbel" w:cs="Lucida Grande"/>
              <w:sz w:val="24"/>
              <w:szCs w:val="24"/>
              <w:shd w:val="clear" w:color="auto" w:fill="FFFFFF"/>
            </w:rPr>
            <w:t>Humboldt</w:t>
          </w:r>
          <w:r w:rsidR="00A839D0" w:rsidRPr="00597C11">
            <w:rPr>
              <w:rFonts w:ascii="Corbel" w:hAnsi="Corbel" w:cs="Lucida Grande"/>
              <w:sz w:val="24"/>
              <w:szCs w:val="24"/>
              <w:shd w:val="clear" w:color="auto" w:fill="FFFFFF"/>
            </w:rPr>
            <w:t xml:space="preserve"> is known for its open and friendly campus environment</w:t>
          </w:r>
          <w:r w:rsidR="00E356DA" w:rsidRPr="00597C11">
            <w:rPr>
              <w:rFonts w:ascii="Corbel" w:hAnsi="Corbel" w:cs="Lucida Grande"/>
              <w:sz w:val="24"/>
              <w:szCs w:val="24"/>
              <w:shd w:val="clear" w:color="auto" w:fill="FFFFFF"/>
            </w:rPr>
            <w:t xml:space="preserve"> and has </w:t>
          </w:r>
          <w:r w:rsidR="00A839D0" w:rsidRPr="00597C11">
            <w:rPr>
              <w:rFonts w:ascii="Corbel" w:hAnsi="Corbel" w:cs="Lucida Grande"/>
              <w:sz w:val="24"/>
              <w:szCs w:val="24"/>
              <w:shd w:val="clear" w:color="auto" w:fill="FFFFFF"/>
            </w:rPr>
            <w:t xml:space="preserve">a national reputation for academic excellence, especially in the sciences. </w:t>
          </w:r>
          <w:r w:rsidR="0045285D">
            <w:rPr>
              <w:rFonts w:ascii="Corbel" w:hAnsi="Corbel" w:cs="Lucida Grande"/>
              <w:sz w:val="24"/>
              <w:szCs w:val="24"/>
              <w:shd w:val="clear" w:color="auto" w:fill="FFFFFF"/>
            </w:rPr>
            <w:t>Humboldt</w:t>
          </w:r>
          <w:r w:rsidR="00E356DA" w:rsidRPr="00597C11">
            <w:rPr>
              <w:rFonts w:ascii="Corbel" w:hAnsi="Corbel" w:cs="Lucida Grande"/>
              <w:sz w:val="24"/>
              <w:szCs w:val="24"/>
              <w:shd w:val="clear" w:color="auto" w:fill="FFFFFF"/>
            </w:rPr>
            <w:t xml:space="preserve"> has </w:t>
          </w:r>
          <w:r w:rsidR="00732BCF" w:rsidRPr="00597C11">
            <w:rPr>
              <w:rFonts w:ascii="Corbel" w:hAnsi="Corbel" w:cs="Lucida Grande"/>
              <w:sz w:val="24"/>
              <w:szCs w:val="24"/>
              <w:shd w:val="clear" w:color="auto" w:fill="FFFFFF"/>
            </w:rPr>
            <w:t xml:space="preserve">been designated a Hispanic-serving institution, with the most recent enrollment statistics indicating that Hispanic/Latino students comprise </w:t>
          </w:r>
          <w:r w:rsidR="005F3C7D">
            <w:rPr>
              <w:rFonts w:ascii="Corbel" w:hAnsi="Corbel" w:cs="Lucida Grande"/>
              <w:sz w:val="24"/>
              <w:szCs w:val="24"/>
              <w:shd w:val="clear" w:color="auto" w:fill="FFFFFF"/>
            </w:rPr>
            <w:t>3</w:t>
          </w:r>
          <w:r w:rsidR="0045285D">
            <w:rPr>
              <w:rFonts w:ascii="Corbel" w:hAnsi="Corbel" w:cs="Lucida Grande"/>
              <w:sz w:val="24"/>
              <w:szCs w:val="24"/>
              <w:shd w:val="clear" w:color="auto" w:fill="FFFFFF"/>
            </w:rPr>
            <w:t>0</w:t>
          </w:r>
          <w:r w:rsidR="00732BCF" w:rsidRPr="00597C11">
            <w:rPr>
              <w:rFonts w:ascii="Corbel" w:hAnsi="Corbel" w:cs="Lucida Grande"/>
              <w:sz w:val="24"/>
              <w:szCs w:val="24"/>
              <w:shd w:val="clear" w:color="auto" w:fill="FFFFFF"/>
            </w:rPr>
            <w:t xml:space="preserve">% of the student </w:t>
          </w:r>
          <w:r w:rsidR="00440C69" w:rsidRPr="00597C11">
            <w:rPr>
              <w:rFonts w:ascii="Corbel" w:hAnsi="Corbel" w:cs="Lucida Grande"/>
              <w:sz w:val="24"/>
              <w:szCs w:val="24"/>
              <w:shd w:val="clear" w:color="auto" w:fill="FFFFFF"/>
            </w:rPr>
            <w:t>population</w:t>
          </w:r>
          <w:r w:rsidR="00732BCF" w:rsidRPr="00597C11">
            <w:rPr>
              <w:rFonts w:ascii="Corbel" w:hAnsi="Corbel" w:cs="Lucida Grande"/>
              <w:sz w:val="24"/>
              <w:szCs w:val="24"/>
              <w:shd w:val="clear" w:color="auto" w:fill="FFFFFF"/>
            </w:rPr>
            <w:t xml:space="preserve">. </w:t>
          </w:r>
          <w:r w:rsidR="00440C69" w:rsidRPr="00597C11">
            <w:rPr>
              <w:rFonts w:ascii="Corbel" w:hAnsi="Corbel" w:cs="Lucida Grande"/>
              <w:sz w:val="24"/>
              <w:szCs w:val="24"/>
              <w:shd w:val="clear" w:color="auto" w:fill="FFFFFF"/>
            </w:rPr>
            <w:t>Other self-reported ethnic/rac</w:t>
          </w:r>
          <w:r w:rsidR="00BE7C3C" w:rsidRPr="00597C11">
            <w:rPr>
              <w:rFonts w:ascii="Corbel" w:hAnsi="Corbel" w:cs="Lucida Grande"/>
              <w:sz w:val="24"/>
              <w:szCs w:val="24"/>
              <w:shd w:val="clear" w:color="auto" w:fill="FFFFFF"/>
            </w:rPr>
            <w:t>ial</w:t>
          </w:r>
          <w:r w:rsidR="00440C69" w:rsidRPr="00597C11">
            <w:rPr>
              <w:rFonts w:ascii="Corbel" w:hAnsi="Corbel" w:cs="Lucida Grande"/>
              <w:sz w:val="24"/>
              <w:szCs w:val="24"/>
              <w:shd w:val="clear" w:color="auto" w:fill="FFFFFF"/>
            </w:rPr>
            <w:t xml:space="preserve"> identities represented at </w:t>
          </w:r>
          <w:r w:rsidR="0045285D">
            <w:rPr>
              <w:rFonts w:ascii="Corbel" w:hAnsi="Corbel" w:cs="Lucida Grande"/>
              <w:sz w:val="24"/>
              <w:szCs w:val="24"/>
              <w:shd w:val="clear" w:color="auto" w:fill="FFFFFF"/>
            </w:rPr>
            <w:t>the university</w:t>
          </w:r>
          <w:r w:rsidR="00440C69" w:rsidRPr="00597C11">
            <w:rPr>
              <w:rFonts w:ascii="Corbel" w:hAnsi="Corbel" w:cs="Lucida Grande"/>
              <w:sz w:val="24"/>
              <w:szCs w:val="24"/>
              <w:shd w:val="clear" w:color="auto" w:fill="FFFFFF"/>
            </w:rPr>
            <w:t xml:space="preserve"> include: </w:t>
          </w:r>
          <w:r w:rsidR="0045285D">
            <w:rPr>
              <w:rFonts w:ascii="Corbel" w:hAnsi="Corbel" w:cs="Lucida Grande"/>
              <w:sz w:val="24"/>
              <w:szCs w:val="24"/>
              <w:shd w:val="clear" w:color="auto" w:fill="FFFFFF"/>
            </w:rPr>
            <w:t>2</w:t>
          </w:r>
          <w:r w:rsidR="00440C69" w:rsidRPr="00597C11">
            <w:rPr>
              <w:rFonts w:ascii="Corbel" w:hAnsi="Corbel" w:cs="Lucida Grande"/>
              <w:sz w:val="24"/>
              <w:szCs w:val="24"/>
              <w:shd w:val="clear" w:color="auto" w:fill="FFFFFF"/>
            </w:rPr>
            <w:t xml:space="preserve"> % American In</w:t>
          </w:r>
          <w:r w:rsidR="00E83170">
            <w:rPr>
              <w:rFonts w:ascii="Corbel" w:hAnsi="Corbel" w:cs="Lucida Grande"/>
              <w:sz w:val="24"/>
              <w:szCs w:val="24"/>
              <w:shd w:val="clear" w:color="auto" w:fill="FFFFFF"/>
            </w:rPr>
            <w:t xml:space="preserve">dian/Alaskan Native; 3% Asian; </w:t>
          </w:r>
          <w:r w:rsidR="00F4379C">
            <w:rPr>
              <w:rFonts w:ascii="Corbel" w:hAnsi="Corbel" w:cs="Lucida Grande"/>
              <w:sz w:val="24"/>
              <w:szCs w:val="24"/>
              <w:shd w:val="clear" w:color="auto" w:fill="FFFFFF"/>
            </w:rPr>
            <w:t>3</w:t>
          </w:r>
          <w:r w:rsidR="00E83170">
            <w:rPr>
              <w:rFonts w:ascii="Corbel" w:hAnsi="Corbel" w:cs="Lucida Grande"/>
              <w:sz w:val="24"/>
              <w:szCs w:val="24"/>
              <w:shd w:val="clear" w:color="auto" w:fill="FFFFFF"/>
            </w:rPr>
            <w:t xml:space="preserve">% African American/Black; </w:t>
          </w:r>
          <w:r w:rsidR="00F4379C">
            <w:rPr>
              <w:rFonts w:ascii="Corbel" w:hAnsi="Corbel" w:cs="Lucida Grande"/>
              <w:sz w:val="24"/>
              <w:szCs w:val="24"/>
              <w:shd w:val="clear" w:color="auto" w:fill="FFFFFF"/>
            </w:rPr>
            <w:t>50</w:t>
          </w:r>
          <w:r w:rsidR="00440C69" w:rsidRPr="00597C11">
            <w:rPr>
              <w:rFonts w:ascii="Corbel" w:hAnsi="Corbel" w:cs="Lucida Grande"/>
              <w:sz w:val="24"/>
              <w:szCs w:val="24"/>
              <w:shd w:val="clear" w:color="auto" w:fill="FFFFFF"/>
            </w:rPr>
            <w:t>% white</w:t>
          </w:r>
          <w:r w:rsidR="00BE7C3C" w:rsidRPr="00597C11">
            <w:rPr>
              <w:rFonts w:ascii="Corbel" w:hAnsi="Corbel" w:cs="Lucida Grande"/>
              <w:sz w:val="24"/>
              <w:szCs w:val="24"/>
              <w:shd w:val="clear" w:color="auto" w:fill="FFFFFF"/>
            </w:rPr>
            <w:t>;</w:t>
          </w:r>
          <w:r w:rsidR="00E83170">
            <w:rPr>
              <w:rFonts w:ascii="Corbel" w:hAnsi="Corbel" w:cs="Lucida Grande"/>
              <w:sz w:val="24"/>
              <w:szCs w:val="24"/>
              <w:shd w:val="clear" w:color="auto" w:fill="FFFFFF"/>
            </w:rPr>
            <w:t xml:space="preserve"> 4</w:t>
          </w:r>
          <w:r w:rsidR="00440C69" w:rsidRPr="00597C11">
            <w:rPr>
              <w:rFonts w:ascii="Corbel" w:hAnsi="Corbel" w:cs="Lucida Grande"/>
              <w:sz w:val="24"/>
              <w:szCs w:val="24"/>
              <w:shd w:val="clear" w:color="auto" w:fill="FFFFFF"/>
            </w:rPr>
            <w:t xml:space="preserve">% two or more races; </w:t>
          </w:r>
          <w:r w:rsidR="009F3B59" w:rsidRPr="00597C11">
            <w:rPr>
              <w:rFonts w:ascii="Corbel" w:hAnsi="Corbel" w:cs="Lucida Grande"/>
              <w:sz w:val="24"/>
              <w:szCs w:val="24"/>
              <w:shd w:val="clear" w:color="auto" w:fill="FFFFFF"/>
            </w:rPr>
            <w:t>1% international; and less than 1% Pacific Islander.</w:t>
          </w:r>
          <w:r w:rsidR="00E83170">
            <w:rPr>
              <w:rFonts w:ascii="Corbel" w:hAnsi="Corbel" w:cs="Lucida Grande"/>
              <w:sz w:val="24"/>
              <w:szCs w:val="24"/>
              <w:shd w:val="clear" w:color="auto" w:fill="FFFFFF"/>
            </w:rPr>
            <w:t xml:space="preserve">  </w:t>
          </w:r>
        </w:p>
        <w:p w14:paraId="5A12AD91" w14:textId="56519FDA" w:rsidR="00EE1C33" w:rsidRPr="007845BE" w:rsidRDefault="00732BCF" w:rsidP="00F36FFD">
          <w:pPr>
            <w:rPr>
              <w:rFonts w:ascii="Corbel" w:hAnsi="Corbel" w:cs="Lucida Grande"/>
              <w:sz w:val="24"/>
              <w:szCs w:val="24"/>
              <w:shd w:val="clear" w:color="auto" w:fill="FFFFFF"/>
            </w:rPr>
          </w:pPr>
          <w:r w:rsidRPr="00597C11">
            <w:rPr>
              <w:rFonts w:ascii="Corbel" w:hAnsi="Corbel"/>
              <w:sz w:val="24"/>
              <w:szCs w:val="24"/>
              <w:shd w:val="clear" w:color="auto" w:fill="FFFFFF"/>
            </w:rPr>
            <w:t xml:space="preserve">Approximately </w:t>
          </w:r>
          <w:r w:rsidR="009F3B59" w:rsidRPr="00597C11">
            <w:rPr>
              <w:rFonts w:ascii="Corbel" w:hAnsi="Corbel"/>
              <w:sz w:val="24"/>
              <w:szCs w:val="24"/>
              <w:shd w:val="clear" w:color="auto" w:fill="FFFFFF"/>
            </w:rPr>
            <w:t>1</w:t>
          </w:r>
          <w:r w:rsidR="00F4379C">
            <w:rPr>
              <w:rFonts w:ascii="Corbel" w:hAnsi="Corbel"/>
              <w:sz w:val="24"/>
              <w:szCs w:val="24"/>
              <w:shd w:val="clear" w:color="auto" w:fill="FFFFFF"/>
            </w:rPr>
            <w:t>7</w:t>
          </w:r>
          <w:r w:rsidRPr="00597C11">
            <w:rPr>
              <w:rFonts w:ascii="Corbel" w:hAnsi="Corbel"/>
              <w:sz w:val="24"/>
              <w:szCs w:val="24"/>
              <w:shd w:val="clear" w:color="auto" w:fill="FFFFFF"/>
            </w:rPr>
            <w:t xml:space="preserve">% of </w:t>
          </w:r>
          <w:r w:rsidR="00316D0F" w:rsidRPr="00597C11">
            <w:rPr>
              <w:rFonts w:ascii="Corbel" w:hAnsi="Corbel"/>
              <w:sz w:val="24"/>
              <w:szCs w:val="24"/>
              <w:shd w:val="clear" w:color="auto" w:fill="FFFFFF"/>
            </w:rPr>
            <w:t xml:space="preserve">the student population comes from </w:t>
          </w:r>
          <w:r w:rsidR="00F4379C">
            <w:rPr>
              <w:rFonts w:ascii="Corbel" w:hAnsi="Corbel"/>
              <w:sz w:val="24"/>
              <w:szCs w:val="24"/>
              <w:shd w:val="clear" w:color="auto" w:fill="FFFFFF"/>
            </w:rPr>
            <w:t>our local</w:t>
          </w:r>
          <w:r w:rsidR="00316D0F" w:rsidRPr="00597C11">
            <w:rPr>
              <w:rFonts w:ascii="Corbel" w:hAnsi="Corbel"/>
              <w:sz w:val="24"/>
              <w:szCs w:val="24"/>
              <w:shd w:val="clear" w:color="auto" w:fill="FFFFFF"/>
            </w:rPr>
            <w:t xml:space="preserve"> area</w:t>
          </w:r>
          <w:r w:rsidR="00F4379C">
            <w:rPr>
              <w:rFonts w:ascii="Corbel" w:hAnsi="Corbel"/>
              <w:sz w:val="24"/>
              <w:szCs w:val="24"/>
              <w:shd w:val="clear" w:color="auto" w:fill="FFFFFF"/>
            </w:rPr>
            <w:t xml:space="preserve"> with another</w:t>
          </w:r>
          <w:r w:rsidR="00316D0F" w:rsidRPr="00597C11">
            <w:rPr>
              <w:rFonts w:ascii="Corbel" w:hAnsi="Corbel"/>
              <w:sz w:val="24"/>
              <w:szCs w:val="24"/>
              <w:shd w:val="clear" w:color="auto" w:fill="FFFFFF"/>
            </w:rPr>
            <w:t xml:space="preserve"> </w:t>
          </w:r>
          <w:r w:rsidR="00E83170">
            <w:rPr>
              <w:rFonts w:ascii="Corbel" w:hAnsi="Corbel"/>
              <w:sz w:val="24"/>
              <w:szCs w:val="24"/>
              <w:shd w:val="clear" w:color="auto" w:fill="FFFFFF"/>
            </w:rPr>
            <w:t xml:space="preserve">10% </w:t>
          </w:r>
          <w:r w:rsidR="00F4379C">
            <w:rPr>
              <w:rFonts w:ascii="Corbel" w:hAnsi="Corbel"/>
              <w:sz w:val="24"/>
              <w:szCs w:val="24"/>
              <w:shd w:val="clear" w:color="auto" w:fill="FFFFFF"/>
            </w:rPr>
            <w:t xml:space="preserve">coming </w:t>
          </w:r>
          <w:r w:rsidR="00E83170">
            <w:rPr>
              <w:rFonts w:ascii="Corbel" w:hAnsi="Corbel"/>
              <w:sz w:val="24"/>
              <w:szCs w:val="24"/>
              <w:shd w:val="clear" w:color="auto" w:fill="FFFFFF"/>
            </w:rPr>
            <w:t xml:space="preserve">from </w:t>
          </w:r>
          <w:r w:rsidR="00F4379C">
            <w:rPr>
              <w:rFonts w:ascii="Corbel" w:hAnsi="Corbel"/>
              <w:sz w:val="24"/>
              <w:szCs w:val="24"/>
              <w:shd w:val="clear" w:color="auto" w:fill="FFFFFF"/>
            </w:rPr>
            <w:t>N</w:t>
          </w:r>
          <w:r w:rsidR="00E83170">
            <w:rPr>
              <w:rFonts w:ascii="Corbel" w:hAnsi="Corbel"/>
              <w:sz w:val="24"/>
              <w:szCs w:val="24"/>
              <w:shd w:val="clear" w:color="auto" w:fill="FFFFFF"/>
            </w:rPr>
            <w:t>orthern California</w:t>
          </w:r>
          <w:r w:rsidR="00F4379C">
            <w:rPr>
              <w:rFonts w:ascii="Corbel" w:hAnsi="Corbel"/>
              <w:sz w:val="24"/>
              <w:szCs w:val="24"/>
              <w:shd w:val="clear" w:color="auto" w:fill="FFFFFF"/>
            </w:rPr>
            <w:t xml:space="preserve"> more broadly.  A lot of our students come from Los Angeles (25%) and the San Francisco Bay area (14%), with smaller percentages coming from San Diego (6%), Central CA (7%), Coastal CA (5%), Sacramento (5%), and out of state (9%).  </w:t>
          </w:r>
          <w:r w:rsidR="00A15DC7" w:rsidRPr="007845BE">
            <w:rPr>
              <w:rFonts w:ascii="Corbel" w:hAnsi="Corbel" w:cs="Lucida Grande"/>
              <w:sz w:val="24"/>
              <w:szCs w:val="24"/>
              <w:shd w:val="clear" w:color="auto" w:fill="FFFFFF"/>
            </w:rPr>
            <w:t>The campus is highly residential</w:t>
          </w:r>
          <w:r w:rsidR="00F4379C">
            <w:rPr>
              <w:rFonts w:ascii="Corbel" w:hAnsi="Corbel" w:cs="Lucida Grande"/>
              <w:sz w:val="24"/>
              <w:szCs w:val="24"/>
              <w:shd w:val="clear" w:color="auto" w:fill="FFFFFF"/>
            </w:rPr>
            <w:t>, currently 35% of our students (2,046) live on-campus</w:t>
          </w:r>
          <w:r w:rsidR="00555B85">
            <w:rPr>
              <w:rFonts w:ascii="Corbel" w:hAnsi="Corbel" w:cs="Lucida Grande"/>
              <w:sz w:val="24"/>
              <w:szCs w:val="24"/>
              <w:shd w:val="clear" w:color="auto" w:fill="FFFFFF"/>
            </w:rPr>
            <w:t>.</w:t>
          </w:r>
        </w:p>
        <w:p w14:paraId="19998A5D" w14:textId="77777777" w:rsidR="00EE0616" w:rsidRPr="00597C11" w:rsidRDefault="00EE0616" w:rsidP="00F36FFD">
          <w:pPr>
            <w:pStyle w:val="BodyText"/>
            <w:kinsoku w:val="0"/>
            <w:overflowPunct w:val="0"/>
            <w:ind w:left="0"/>
            <w:jc w:val="center"/>
            <w:rPr>
              <w:rFonts w:ascii="Corbel" w:hAnsi="Corbel"/>
              <w:b/>
              <w:sz w:val="24"/>
              <w:szCs w:val="24"/>
            </w:rPr>
          </w:pPr>
          <w:r w:rsidRPr="00597C11">
            <w:rPr>
              <w:rFonts w:ascii="Corbel" w:hAnsi="Corbel"/>
              <w:b/>
              <w:sz w:val="24"/>
              <w:szCs w:val="24"/>
            </w:rPr>
            <w:t>Counseling and Psychological Services (CAPS)</w:t>
          </w:r>
        </w:p>
        <w:p w14:paraId="3D435164" w14:textId="278276C8" w:rsidR="00054F9D" w:rsidRPr="00597C11" w:rsidRDefault="00FF2C4E" w:rsidP="00F36FFD">
          <w:pPr>
            <w:pStyle w:val="BodyText"/>
            <w:kinsoku w:val="0"/>
            <w:overflowPunct w:val="0"/>
            <w:ind w:left="0"/>
            <w:rPr>
              <w:rFonts w:ascii="Corbel" w:hAnsi="Corbel" w:cs="Lucida Grande"/>
              <w:sz w:val="24"/>
              <w:szCs w:val="24"/>
              <w:shd w:val="clear" w:color="auto" w:fill="FFFFFF"/>
            </w:rPr>
          </w:pPr>
          <w:r>
            <w:rPr>
              <w:rFonts w:ascii="Corbel" w:hAnsi="Corbel" w:cs="Lucida Grande"/>
              <w:sz w:val="24"/>
              <w:szCs w:val="24"/>
              <w:shd w:val="clear" w:color="auto" w:fill="FFFFFF"/>
            </w:rPr>
            <w:t xml:space="preserve">CAPS has two locations on campus.  Our main site is </w:t>
          </w:r>
          <w:r w:rsidR="00C51CB1" w:rsidRPr="00597C11">
            <w:rPr>
              <w:rFonts w:ascii="Corbel" w:hAnsi="Corbel" w:cs="Lucida Grande"/>
              <w:sz w:val="24"/>
              <w:szCs w:val="24"/>
              <w:shd w:val="clear" w:color="auto" w:fill="FFFFFF"/>
            </w:rPr>
            <w:t xml:space="preserve">housed on the second floor of the </w:t>
          </w:r>
          <w:r>
            <w:rPr>
              <w:rFonts w:ascii="Corbel" w:hAnsi="Corbel" w:cs="Lucida Grande"/>
              <w:sz w:val="24"/>
              <w:szCs w:val="24"/>
              <w:shd w:val="clear" w:color="auto" w:fill="FFFFFF"/>
            </w:rPr>
            <w:t xml:space="preserve">Student </w:t>
          </w:r>
          <w:r w:rsidR="00C51CB1" w:rsidRPr="00597C11">
            <w:rPr>
              <w:rFonts w:ascii="Corbel" w:hAnsi="Corbel" w:cs="Lucida Grande"/>
              <w:sz w:val="24"/>
              <w:szCs w:val="24"/>
              <w:shd w:val="clear" w:color="auto" w:fill="FFFFFF"/>
            </w:rPr>
            <w:t xml:space="preserve">Health &amp; Counseling </w:t>
          </w:r>
          <w:r w:rsidR="00E83170">
            <w:rPr>
              <w:rFonts w:ascii="Corbel" w:hAnsi="Corbel" w:cs="Lucida Grande"/>
              <w:sz w:val="24"/>
              <w:szCs w:val="24"/>
              <w:shd w:val="clear" w:color="auto" w:fill="FFFFFF"/>
            </w:rPr>
            <w:t xml:space="preserve">(SHC) </w:t>
          </w:r>
          <w:r w:rsidR="00C51CB1" w:rsidRPr="00597C11">
            <w:rPr>
              <w:rFonts w:ascii="Corbel" w:hAnsi="Corbel" w:cs="Lucida Grande"/>
              <w:sz w:val="24"/>
              <w:szCs w:val="24"/>
              <w:shd w:val="clear" w:color="auto" w:fill="FFFFFF"/>
            </w:rPr>
            <w:t>building on campus. CAPS’ staff</w:t>
          </w:r>
          <w:r w:rsidR="00555B85">
            <w:rPr>
              <w:rFonts w:ascii="Corbel" w:hAnsi="Corbel" w:cs="Lucida Grande"/>
              <w:sz w:val="24"/>
              <w:szCs w:val="24"/>
              <w:shd w:val="clear" w:color="auto" w:fill="FFFFFF"/>
            </w:rPr>
            <w:t xml:space="preserve"> members</w:t>
          </w:r>
          <w:r w:rsidR="00C51CB1" w:rsidRPr="00597C11">
            <w:rPr>
              <w:rFonts w:ascii="Corbel" w:hAnsi="Corbel" w:cs="Lucida Grande"/>
              <w:sz w:val="24"/>
              <w:szCs w:val="24"/>
              <w:shd w:val="clear" w:color="auto" w:fill="FFFFFF"/>
            </w:rPr>
            <w:t xml:space="preserve"> work clos</w:t>
          </w:r>
          <w:r w:rsidR="00054F9D" w:rsidRPr="00597C11">
            <w:rPr>
              <w:rFonts w:ascii="Corbel" w:hAnsi="Corbel" w:cs="Lucida Grande"/>
              <w:sz w:val="24"/>
              <w:szCs w:val="24"/>
              <w:shd w:val="clear" w:color="auto" w:fill="FFFFFF"/>
            </w:rPr>
            <w:t xml:space="preserve">ely </w:t>
          </w:r>
          <w:r w:rsidR="00C51CB1" w:rsidRPr="00597C11">
            <w:rPr>
              <w:rFonts w:ascii="Corbel" w:hAnsi="Corbel" w:cs="Lucida Grande"/>
              <w:sz w:val="24"/>
              <w:szCs w:val="24"/>
              <w:shd w:val="clear" w:color="auto" w:fill="FFFFFF"/>
            </w:rPr>
            <w:t xml:space="preserve">with </w:t>
          </w:r>
          <w:r w:rsidR="00E83170">
            <w:rPr>
              <w:rFonts w:ascii="Corbel" w:hAnsi="Corbel" w:cs="Lucida Grande"/>
              <w:sz w:val="24"/>
              <w:szCs w:val="24"/>
              <w:shd w:val="clear" w:color="auto" w:fill="FFFFFF"/>
            </w:rPr>
            <w:t>medical staff</w:t>
          </w:r>
          <w:r w:rsidR="00C51CB1" w:rsidRPr="00597C11">
            <w:rPr>
              <w:rFonts w:ascii="Corbel" w:hAnsi="Corbel" w:cs="Lucida Grande"/>
              <w:sz w:val="24"/>
              <w:szCs w:val="24"/>
              <w:shd w:val="clear" w:color="auto" w:fill="FFFFFF"/>
            </w:rPr>
            <w:t xml:space="preserve"> </w:t>
          </w:r>
          <w:r w:rsidR="00E83170">
            <w:rPr>
              <w:rFonts w:ascii="Corbel" w:hAnsi="Corbel" w:cs="Lucida Grande"/>
              <w:sz w:val="24"/>
              <w:szCs w:val="24"/>
              <w:shd w:val="clear" w:color="auto" w:fill="FFFFFF"/>
            </w:rPr>
            <w:t>at the SHC (who are located right below us).</w:t>
          </w:r>
          <w:r w:rsidR="00C51CB1" w:rsidRPr="00597C11">
            <w:rPr>
              <w:rFonts w:ascii="Corbel" w:hAnsi="Corbel" w:cs="Lucida Grande"/>
              <w:sz w:val="24"/>
              <w:szCs w:val="24"/>
              <w:shd w:val="clear" w:color="auto" w:fill="FFFFFF"/>
            </w:rPr>
            <w:t xml:space="preserve"> </w:t>
          </w:r>
          <w:r w:rsidR="00E83170">
            <w:rPr>
              <w:rFonts w:ascii="Corbel" w:hAnsi="Corbel" w:cs="Lucida Grande"/>
              <w:sz w:val="24"/>
              <w:szCs w:val="24"/>
              <w:shd w:val="clear" w:color="auto" w:fill="FFFFFF"/>
            </w:rPr>
            <w:t>CAPS has a secondary site across campus at the Behavioral and Social Sciences (BSS) building.  This site</w:t>
          </w:r>
          <w:r w:rsidR="00F75104">
            <w:rPr>
              <w:rFonts w:ascii="Corbel" w:hAnsi="Corbel" w:cs="Lucida Grande"/>
              <w:sz w:val="24"/>
              <w:szCs w:val="24"/>
              <w:shd w:val="clear" w:color="auto" w:fill="FFFFFF"/>
            </w:rPr>
            <w:t>, with beautiful views of the bay,</w:t>
          </w:r>
          <w:r w:rsidR="00E83170">
            <w:rPr>
              <w:rFonts w:ascii="Corbel" w:hAnsi="Corbel" w:cs="Lucida Grande"/>
              <w:sz w:val="24"/>
              <w:szCs w:val="24"/>
              <w:shd w:val="clear" w:color="auto" w:fill="FFFFFF"/>
            </w:rPr>
            <w:t xml:space="preserve"> hosts most of our MFT trainees and</w:t>
          </w:r>
          <w:r>
            <w:rPr>
              <w:rFonts w:ascii="Corbel" w:hAnsi="Corbel" w:cs="Lucida Grande"/>
              <w:sz w:val="24"/>
              <w:szCs w:val="24"/>
              <w:shd w:val="clear" w:color="auto" w:fill="FFFFFF"/>
            </w:rPr>
            <w:t xml:space="preserve"> is home to a couple of our licensed clinicians.  </w:t>
          </w:r>
          <w:r w:rsidR="00555B85">
            <w:rPr>
              <w:rFonts w:ascii="Corbel" w:hAnsi="Corbel" w:cs="Lucida Grande"/>
              <w:sz w:val="24"/>
              <w:szCs w:val="24"/>
              <w:shd w:val="clear" w:color="auto" w:fill="FFFFFF"/>
            </w:rPr>
            <w:t>P</w:t>
          </w:r>
          <w:r>
            <w:rPr>
              <w:rFonts w:ascii="Corbel" w:hAnsi="Corbel" w:cs="Lucida Grande"/>
              <w:sz w:val="24"/>
              <w:szCs w:val="24"/>
              <w:shd w:val="clear" w:color="auto" w:fill="FFFFFF"/>
            </w:rPr>
            <w:t xml:space="preserve">roviders of Student Health and Counseling meet regularly for trainings and clinical discussions.  </w:t>
          </w:r>
          <w:r w:rsidR="00C51CB1" w:rsidRPr="00597C11">
            <w:rPr>
              <w:rFonts w:ascii="Corbel" w:hAnsi="Corbel" w:cs="Lucida Grande"/>
              <w:sz w:val="24"/>
              <w:szCs w:val="24"/>
              <w:shd w:val="clear" w:color="auto" w:fill="FFFFFF"/>
            </w:rPr>
            <w:t xml:space="preserve"> </w:t>
          </w:r>
        </w:p>
        <w:p w14:paraId="1DF7E170" w14:textId="06DA8D7B" w:rsidR="00CC51D5" w:rsidRDefault="00FA1A24" w:rsidP="00F36FFD">
          <w:pPr>
            <w:pStyle w:val="BodyText"/>
            <w:kinsoku w:val="0"/>
            <w:overflowPunct w:val="0"/>
            <w:ind w:left="0"/>
          </w:pPr>
          <w:r w:rsidRPr="00597C11">
            <w:rPr>
              <w:rFonts w:ascii="Corbel" w:hAnsi="Corbel" w:cs="Lucida Grande"/>
              <w:sz w:val="24"/>
              <w:szCs w:val="24"/>
              <w:shd w:val="clear" w:color="auto" w:fill="FFFFFF"/>
            </w:rPr>
            <w:t>CAPS facilities</w:t>
          </w:r>
          <w:r w:rsidR="00FF2C4E">
            <w:rPr>
              <w:rFonts w:ascii="Corbel" w:hAnsi="Corbel" w:cs="Lucida Grande"/>
              <w:sz w:val="24"/>
              <w:szCs w:val="24"/>
              <w:shd w:val="clear" w:color="auto" w:fill="FFFFFF"/>
            </w:rPr>
            <w:t xml:space="preserve"> at SHC</w:t>
          </w:r>
          <w:r w:rsidRPr="00597C11">
            <w:rPr>
              <w:rFonts w:ascii="Corbel" w:hAnsi="Corbel" w:cs="Lucida Grande"/>
              <w:sz w:val="24"/>
              <w:szCs w:val="24"/>
              <w:shd w:val="clear" w:color="auto" w:fill="FFFFFF"/>
            </w:rPr>
            <w:t xml:space="preserve"> include </w:t>
          </w:r>
          <w:r w:rsidR="00CC51D5" w:rsidRPr="00597C11">
            <w:rPr>
              <w:rFonts w:ascii="Corbel" w:hAnsi="Corbel" w:cs="Lucida Grande"/>
              <w:sz w:val="24"/>
              <w:szCs w:val="24"/>
              <w:shd w:val="clear" w:color="auto" w:fill="FFFFFF"/>
            </w:rPr>
            <w:t xml:space="preserve">a group room, a </w:t>
          </w:r>
          <w:r w:rsidR="00FF2C4E">
            <w:rPr>
              <w:rFonts w:ascii="Corbel" w:hAnsi="Corbel" w:cs="Lucida Grande"/>
              <w:sz w:val="24"/>
              <w:szCs w:val="24"/>
              <w:shd w:val="clear" w:color="auto" w:fill="FFFFFF"/>
            </w:rPr>
            <w:t>conference room</w:t>
          </w:r>
          <w:r w:rsidR="00CC51D5" w:rsidRPr="00597C11">
            <w:rPr>
              <w:rFonts w:ascii="Corbel" w:hAnsi="Corbel" w:cs="Lucida Grande"/>
              <w:sz w:val="24"/>
              <w:szCs w:val="24"/>
              <w:shd w:val="clear" w:color="auto" w:fill="FFFFFF"/>
            </w:rPr>
            <w:t>, and a staff kitchen</w:t>
          </w:r>
          <w:r w:rsidR="00A15DC7" w:rsidRPr="007845BE">
            <w:rPr>
              <w:rFonts w:ascii="Corbel" w:hAnsi="Corbel" w:cs="Lucida Grande"/>
              <w:sz w:val="24"/>
              <w:szCs w:val="24"/>
              <w:shd w:val="clear" w:color="auto" w:fill="FFFFFF"/>
            </w:rPr>
            <w:t xml:space="preserve"> and lounge</w:t>
          </w:r>
          <w:r w:rsidR="00CC51D5" w:rsidRPr="007845BE">
            <w:rPr>
              <w:rFonts w:ascii="Corbel" w:hAnsi="Corbel" w:cs="Lucida Grande"/>
              <w:sz w:val="24"/>
              <w:szCs w:val="24"/>
              <w:shd w:val="clear" w:color="auto" w:fill="FFFFFF"/>
            </w:rPr>
            <w:t xml:space="preserve">. Each resident has a private office, with </w:t>
          </w:r>
          <w:r w:rsidRPr="007845BE">
            <w:rPr>
              <w:rFonts w:ascii="Corbel" w:hAnsi="Corbel" w:cs="Lucida Grande"/>
              <w:sz w:val="24"/>
              <w:szCs w:val="24"/>
              <w:shd w:val="clear" w:color="auto" w:fill="FFFFFF"/>
            </w:rPr>
            <w:t xml:space="preserve">a </w:t>
          </w:r>
          <w:r w:rsidR="00CC51D5" w:rsidRPr="007845BE">
            <w:rPr>
              <w:rFonts w:ascii="Corbel" w:hAnsi="Corbel" w:cs="Lucida Grande"/>
              <w:sz w:val="24"/>
              <w:szCs w:val="24"/>
              <w:shd w:val="clear" w:color="auto" w:fill="FFFFFF"/>
            </w:rPr>
            <w:t xml:space="preserve">computer and internet access, and a video </w:t>
          </w:r>
          <w:r w:rsidR="00CC51D5" w:rsidRPr="007845BE">
            <w:rPr>
              <w:rFonts w:ascii="Corbel" w:hAnsi="Corbel" w:cs="Lucida Grande"/>
              <w:sz w:val="24"/>
              <w:szCs w:val="24"/>
              <w:shd w:val="clear" w:color="auto" w:fill="FFFFFF"/>
            </w:rPr>
            <w:lastRenderedPageBreak/>
            <w:t xml:space="preserve">camera </w:t>
          </w:r>
          <w:r w:rsidRPr="007845BE">
            <w:rPr>
              <w:rFonts w:ascii="Corbel" w:hAnsi="Corbel" w:cs="Lucida Grande"/>
              <w:sz w:val="24"/>
              <w:szCs w:val="24"/>
              <w:shd w:val="clear" w:color="auto" w:fill="FFFFFF"/>
            </w:rPr>
            <w:t>to</w:t>
          </w:r>
          <w:r w:rsidRPr="00597C11">
            <w:rPr>
              <w:rFonts w:ascii="Corbel" w:hAnsi="Corbel" w:cs="Lucida Grande"/>
              <w:sz w:val="24"/>
              <w:szCs w:val="24"/>
              <w:shd w:val="clear" w:color="auto" w:fill="FFFFFF"/>
            </w:rPr>
            <w:t xml:space="preserve"> record sessions </w:t>
          </w:r>
          <w:r w:rsidR="00CC51D5" w:rsidRPr="00597C11">
            <w:rPr>
              <w:rFonts w:ascii="Corbel" w:hAnsi="Corbel" w:cs="Lucida Grande"/>
              <w:sz w:val="24"/>
              <w:szCs w:val="24"/>
              <w:shd w:val="clear" w:color="auto" w:fill="FFFFFF"/>
            </w:rPr>
            <w:t xml:space="preserve">for </w:t>
          </w:r>
          <w:r w:rsidRPr="00597C11">
            <w:rPr>
              <w:rFonts w:ascii="Corbel" w:hAnsi="Corbel" w:cs="Lucida Grande"/>
              <w:sz w:val="24"/>
              <w:szCs w:val="24"/>
              <w:shd w:val="clear" w:color="auto" w:fill="FFFFFF"/>
            </w:rPr>
            <w:t xml:space="preserve">use in </w:t>
          </w:r>
          <w:r w:rsidR="00CC51D5" w:rsidRPr="00597C11">
            <w:rPr>
              <w:rFonts w:ascii="Corbel" w:hAnsi="Corbel" w:cs="Lucida Grande"/>
              <w:sz w:val="24"/>
              <w:szCs w:val="24"/>
              <w:shd w:val="clear" w:color="auto" w:fill="FFFFFF"/>
            </w:rPr>
            <w:t>supervisio</w:t>
          </w:r>
          <w:r w:rsidR="00CC51D5" w:rsidRPr="008E1CA5">
            <w:rPr>
              <w:rFonts w:ascii="Corbel" w:hAnsi="Corbel" w:cs="Lucida Grande"/>
              <w:sz w:val="24"/>
              <w:szCs w:val="24"/>
              <w:shd w:val="clear" w:color="auto" w:fill="FFFFFF"/>
            </w:rPr>
            <w:t xml:space="preserve">n. </w:t>
          </w:r>
          <w:r w:rsidR="006A045D" w:rsidRPr="008E1CA5">
            <w:rPr>
              <w:rFonts w:ascii="Corbel" w:hAnsi="Corbel" w:cs="Lucida Grande"/>
              <w:sz w:val="24"/>
              <w:szCs w:val="24"/>
              <w:shd w:val="clear" w:color="auto" w:fill="FFFFFF"/>
            </w:rPr>
            <w:t xml:space="preserve"> Feel free to take our virtual tour of </w:t>
          </w:r>
          <w:r w:rsidR="00EC3E95">
            <w:rPr>
              <w:rFonts w:ascii="Corbel" w:hAnsi="Corbel" w:cs="Lucida Grande"/>
              <w:sz w:val="24"/>
              <w:szCs w:val="24"/>
              <w:shd w:val="clear" w:color="auto" w:fill="FFFFFF"/>
            </w:rPr>
            <w:t>CAPS at SHC</w:t>
          </w:r>
          <w:r w:rsidR="006A045D" w:rsidRPr="008E1CA5">
            <w:rPr>
              <w:rFonts w:ascii="Corbel" w:hAnsi="Corbel" w:cs="Lucida Grande"/>
              <w:sz w:val="24"/>
              <w:szCs w:val="24"/>
              <w:shd w:val="clear" w:color="auto" w:fill="FFFFFF"/>
            </w:rPr>
            <w:t xml:space="preserve">: </w:t>
          </w:r>
          <w:hyperlink r:id="rId10" w:history="1">
            <w:r w:rsidR="00EC3E95" w:rsidRPr="00893772">
              <w:rPr>
                <w:rStyle w:val="Hyperlink"/>
              </w:rPr>
              <w:t>https://counseling.humboldt.edu/virtual-tour</w:t>
            </w:r>
          </w:hyperlink>
        </w:p>
        <w:p w14:paraId="40D53EF8" w14:textId="485C2465" w:rsidR="00C51CB1" w:rsidRPr="00597C11" w:rsidRDefault="00EC3E95" w:rsidP="00F36FFD">
          <w:pPr>
            <w:pStyle w:val="BodyText"/>
            <w:kinsoku w:val="0"/>
            <w:overflowPunct w:val="0"/>
            <w:ind w:left="0"/>
            <w:rPr>
              <w:rFonts w:ascii="Corbel" w:hAnsi="Corbel" w:cs="Lucida Grande"/>
              <w:sz w:val="24"/>
              <w:szCs w:val="24"/>
              <w:shd w:val="clear" w:color="auto" w:fill="FFFFFF"/>
            </w:rPr>
          </w:pPr>
          <w:r>
            <w:rPr>
              <w:rFonts w:ascii="Corbel" w:hAnsi="Corbel" w:cs="Lucida Grande"/>
              <w:sz w:val="24"/>
              <w:szCs w:val="24"/>
              <w:shd w:val="clear" w:color="auto" w:fill="FFFFFF"/>
            </w:rPr>
            <w:t xml:space="preserve">The multidisciplinary </w:t>
          </w:r>
          <w:r w:rsidR="00C51CB1" w:rsidRPr="00597C11">
            <w:rPr>
              <w:rFonts w:ascii="Corbel" w:hAnsi="Corbel" w:cs="Lucida Grande"/>
              <w:sz w:val="24"/>
              <w:szCs w:val="24"/>
              <w:shd w:val="clear" w:color="auto" w:fill="FFFFFF"/>
            </w:rPr>
            <w:t xml:space="preserve">CAPS </w:t>
          </w:r>
          <w:r>
            <w:rPr>
              <w:rFonts w:ascii="Corbel" w:hAnsi="Corbel" w:cs="Lucida Grande"/>
              <w:sz w:val="24"/>
              <w:szCs w:val="24"/>
              <w:shd w:val="clear" w:color="auto" w:fill="FFFFFF"/>
            </w:rPr>
            <w:t xml:space="preserve">clinicians highly value team work. </w:t>
          </w:r>
          <w:r w:rsidR="00C51CB1" w:rsidRPr="00597C11">
            <w:rPr>
              <w:rFonts w:ascii="Corbel" w:hAnsi="Corbel" w:cs="Lucida Grande"/>
              <w:sz w:val="24"/>
              <w:szCs w:val="24"/>
              <w:shd w:val="clear" w:color="auto" w:fill="FFFFFF"/>
            </w:rPr>
            <w:t xml:space="preserve"> Peer consultation is emphasized and constantly utilized in a supportive and collegial atmosphere. The staff is especially interested in residents who will support this type of work environment. Residents will engage in both formal and informal supervisory contact with all professional staff</w:t>
          </w:r>
          <w:r>
            <w:rPr>
              <w:rFonts w:ascii="Corbel" w:hAnsi="Corbel" w:cs="Lucida Grande"/>
              <w:sz w:val="24"/>
              <w:szCs w:val="24"/>
              <w:shd w:val="clear" w:color="auto" w:fill="FFFFFF"/>
            </w:rPr>
            <w:t xml:space="preserve"> (psychologists, LMFTS, LPCCs and LCSWs)</w:t>
          </w:r>
          <w:r w:rsidR="00C51CB1" w:rsidRPr="00597C11">
            <w:rPr>
              <w:rFonts w:ascii="Corbel" w:hAnsi="Corbel" w:cs="Lucida Grande"/>
              <w:sz w:val="24"/>
              <w:szCs w:val="24"/>
              <w:shd w:val="clear" w:color="auto" w:fill="FFFFFF"/>
            </w:rPr>
            <w:t xml:space="preserve">. In addition to supervision, residents will participate in our weekly case conference and training seminars. </w:t>
          </w:r>
        </w:p>
        <w:p w14:paraId="56873D6B" w14:textId="6095EF8C" w:rsidR="00FE436E" w:rsidRPr="00597C11" w:rsidRDefault="00DE3A54"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Due to the demand on CAPS’ services, CAPS clin</w:t>
          </w:r>
          <w:r w:rsidR="00C411A0" w:rsidRPr="00597C11">
            <w:rPr>
              <w:rFonts w:ascii="Corbel" w:hAnsi="Corbel" w:cs="Lucida Grande"/>
              <w:sz w:val="24"/>
              <w:szCs w:val="24"/>
              <w:shd w:val="clear" w:color="auto" w:fill="FFFFFF"/>
            </w:rPr>
            <w:t>icians primarily conduct</w:t>
          </w:r>
          <w:r w:rsidRPr="00597C11">
            <w:rPr>
              <w:rFonts w:ascii="Corbel" w:hAnsi="Corbel" w:cs="Lucida Grande"/>
              <w:sz w:val="24"/>
              <w:szCs w:val="24"/>
              <w:shd w:val="clear" w:color="auto" w:fill="FFFFFF"/>
            </w:rPr>
            <w:t xml:space="preserve"> brief therapy which is often solution focused. However, a wide range of </w:t>
          </w:r>
          <w:r w:rsidR="00A839D0" w:rsidRPr="00597C11">
            <w:rPr>
              <w:rFonts w:ascii="Corbel" w:hAnsi="Corbel" w:cs="Lucida Grande"/>
              <w:sz w:val="24"/>
              <w:szCs w:val="24"/>
              <w:shd w:val="clear" w:color="auto" w:fill="FFFFFF"/>
            </w:rPr>
            <w:t>theoretical orientations</w:t>
          </w:r>
          <w:r w:rsidR="00EE0616" w:rsidRPr="00597C11">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informs the work at CAPS including: developmental</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object relations</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psychodynamic</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interpersonal</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humanistic</w:t>
          </w:r>
          <w:r w:rsidR="00FA5097" w:rsidRPr="00597C11">
            <w:rPr>
              <w:rFonts w:ascii="Corbel" w:hAnsi="Corbel" w:cs="Lucida Grande"/>
              <w:sz w:val="24"/>
              <w:szCs w:val="24"/>
              <w:shd w:val="clear" w:color="auto" w:fill="FFFFFF"/>
            </w:rPr>
            <w:t>;</w:t>
          </w:r>
          <w:r w:rsidRPr="00597C11">
            <w:rPr>
              <w:rFonts w:ascii="Corbel" w:hAnsi="Corbel" w:cs="Lucida Grande"/>
              <w:sz w:val="24"/>
              <w:szCs w:val="24"/>
              <w:shd w:val="clear" w:color="auto" w:fill="FFFFFF"/>
            </w:rPr>
            <w:t xml:space="preserve"> </w:t>
          </w:r>
          <w:r w:rsidR="00EE0616" w:rsidRPr="00597C11">
            <w:rPr>
              <w:rFonts w:ascii="Corbel" w:hAnsi="Corbel" w:cs="Lucida Grande"/>
              <w:sz w:val="24"/>
              <w:szCs w:val="24"/>
              <w:shd w:val="clear" w:color="auto" w:fill="FFFFFF"/>
            </w:rPr>
            <w:t>positive psychology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Buddhist psychology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dialectical behavior therapy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and acceptance and commitment therapy.</w:t>
          </w:r>
          <w:r w:rsidR="00CF3308" w:rsidRPr="00597C11">
            <w:rPr>
              <w:rFonts w:ascii="Corbel" w:hAnsi="Corbel" w:cs="Lucida Grande"/>
              <w:sz w:val="24"/>
              <w:szCs w:val="24"/>
              <w:shd w:val="clear" w:color="auto" w:fill="FFFFFF"/>
            </w:rPr>
            <w:t xml:space="preserve"> All staff members are integrationists to one extent or another.</w:t>
          </w:r>
        </w:p>
        <w:p w14:paraId="1D4C1D3F" w14:textId="77777777" w:rsidR="00460A80" w:rsidRPr="00597C11" w:rsidRDefault="00460A80" w:rsidP="00F36FFD">
          <w:pPr>
            <w:pStyle w:val="BodyText"/>
            <w:kinsoku w:val="0"/>
            <w:overflowPunct w:val="0"/>
            <w:ind w:left="0"/>
            <w:jc w:val="center"/>
            <w:rPr>
              <w:rFonts w:ascii="Corbel" w:hAnsi="Corbel"/>
              <w:b/>
              <w:sz w:val="24"/>
              <w:szCs w:val="24"/>
            </w:rPr>
          </w:pPr>
          <w:r w:rsidRPr="00597C11">
            <w:rPr>
              <w:rFonts w:ascii="Corbel" w:hAnsi="Corbel"/>
              <w:b/>
              <w:sz w:val="24"/>
              <w:szCs w:val="24"/>
            </w:rPr>
            <w:t>Clientele</w:t>
          </w:r>
        </w:p>
        <w:p w14:paraId="19DF770D" w14:textId="07438984" w:rsidR="009F07E8" w:rsidRDefault="00460A80" w:rsidP="00F36FFD">
          <w:pPr>
            <w:pStyle w:val="BodyText"/>
            <w:kinsoku w:val="0"/>
            <w:overflowPunct w:val="0"/>
            <w:ind w:left="0"/>
            <w:rPr>
              <w:rFonts w:ascii="Corbel" w:hAnsi="Corbel"/>
              <w:sz w:val="24"/>
              <w:szCs w:val="24"/>
            </w:rPr>
          </w:pPr>
          <w:r w:rsidRPr="007845BE">
            <w:rPr>
              <w:rFonts w:ascii="Corbel" w:hAnsi="Corbel"/>
              <w:sz w:val="24"/>
              <w:szCs w:val="24"/>
            </w:rPr>
            <w:t>Durin</w:t>
          </w:r>
          <w:r w:rsidR="00821C22" w:rsidRPr="007845BE">
            <w:rPr>
              <w:rFonts w:ascii="Corbel" w:hAnsi="Corbel"/>
              <w:sz w:val="24"/>
              <w:szCs w:val="24"/>
            </w:rPr>
            <w:t xml:space="preserve">g the </w:t>
          </w:r>
          <w:r w:rsidR="00EC3E95">
            <w:rPr>
              <w:rFonts w:ascii="Corbel" w:hAnsi="Corbel"/>
              <w:sz w:val="24"/>
              <w:szCs w:val="24"/>
            </w:rPr>
            <w:t>20210-22</w:t>
          </w:r>
          <w:r w:rsidR="00821C22" w:rsidRPr="007845BE">
            <w:rPr>
              <w:rFonts w:ascii="Corbel" w:hAnsi="Corbel"/>
              <w:sz w:val="24"/>
              <w:szCs w:val="24"/>
            </w:rPr>
            <w:t xml:space="preserve"> academic year, </w:t>
          </w:r>
          <w:r w:rsidR="0039386E" w:rsidRPr="007845BE">
            <w:rPr>
              <w:rFonts w:ascii="Corbel" w:hAnsi="Corbel"/>
              <w:sz w:val="24"/>
              <w:szCs w:val="24"/>
            </w:rPr>
            <w:t xml:space="preserve">CAPS </w:t>
          </w:r>
          <w:r w:rsidR="0039386E" w:rsidRPr="00E1569B">
            <w:rPr>
              <w:rFonts w:ascii="Corbel" w:hAnsi="Corbel"/>
              <w:sz w:val="24"/>
              <w:szCs w:val="24"/>
            </w:rPr>
            <w:t xml:space="preserve">clinicians provided </w:t>
          </w:r>
          <w:r w:rsidR="00FF2C4E">
            <w:rPr>
              <w:rFonts w:ascii="Corbel" w:hAnsi="Corbel"/>
              <w:sz w:val="24"/>
              <w:szCs w:val="24"/>
            </w:rPr>
            <w:t xml:space="preserve">services to </w:t>
          </w:r>
          <w:r w:rsidR="00EC3E95">
            <w:rPr>
              <w:rFonts w:ascii="Corbel" w:hAnsi="Corbel"/>
              <w:sz w:val="24"/>
              <w:szCs w:val="24"/>
            </w:rPr>
            <w:t>20</w:t>
          </w:r>
          <w:r w:rsidR="00FF2C4E">
            <w:rPr>
              <w:rFonts w:ascii="Corbel" w:hAnsi="Corbel"/>
              <w:sz w:val="24"/>
              <w:szCs w:val="24"/>
            </w:rPr>
            <w:t>% of our student population</w:t>
          </w:r>
          <w:r w:rsidR="000D1143" w:rsidRPr="00E1569B">
            <w:rPr>
              <w:rFonts w:ascii="Corbel" w:hAnsi="Corbel"/>
              <w:sz w:val="24"/>
              <w:szCs w:val="24"/>
            </w:rPr>
            <w:t xml:space="preserve">.  </w:t>
          </w:r>
          <w:r w:rsidR="0039386E" w:rsidRPr="00E1569B">
            <w:rPr>
              <w:rFonts w:ascii="Corbel" w:hAnsi="Corbel"/>
              <w:sz w:val="24"/>
              <w:szCs w:val="24"/>
            </w:rPr>
            <w:t>We have a robust group program, with as many as 20 groups offered each week.  For some context</w:t>
          </w:r>
          <w:r w:rsidR="000D1143" w:rsidRPr="00E1569B">
            <w:rPr>
              <w:rFonts w:ascii="Corbel" w:hAnsi="Corbel"/>
              <w:sz w:val="24"/>
              <w:szCs w:val="24"/>
            </w:rPr>
            <w:t xml:space="preserve"> on the popularity of our groups…</w:t>
          </w:r>
          <w:r w:rsidR="0039386E" w:rsidRPr="00E1569B">
            <w:rPr>
              <w:rFonts w:ascii="Corbel" w:hAnsi="Corbel"/>
              <w:sz w:val="24"/>
              <w:szCs w:val="24"/>
            </w:rPr>
            <w:t xml:space="preserve"> our</w:t>
          </w:r>
          <w:r w:rsidR="0039386E" w:rsidRPr="007845BE">
            <w:rPr>
              <w:rFonts w:ascii="Corbel" w:hAnsi="Corbel"/>
              <w:sz w:val="24"/>
              <w:szCs w:val="24"/>
            </w:rPr>
            <w:t xml:space="preserve"> group program is about 4.5 times more robust than the national average for a school</w:t>
          </w:r>
          <w:r w:rsidR="000D1143" w:rsidRPr="007845BE">
            <w:rPr>
              <w:rFonts w:ascii="Corbel" w:hAnsi="Corbel"/>
              <w:sz w:val="24"/>
              <w:szCs w:val="24"/>
            </w:rPr>
            <w:t xml:space="preserve"> of</w:t>
          </w:r>
          <w:r w:rsidR="009F07E8">
            <w:rPr>
              <w:rFonts w:ascii="Corbel" w:hAnsi="Corbel"/>
              <w:sz w:val="24"/>
              <w:szCs w:val="24"/>
            </w:rPr>
            <w:t xml:space="preserve"> our size </w:t>
          </w:r>
          <w:r w:rsidR="006A045D" w:rsidRPr="007845BE">
            <w:rPr>
              <w:rFonts w:ascii="Corbel" w:hAnsi="Corbel"/>
              <w:sz w:val="24"/>
              <w:szCs w:val="24"/>
            </w:rPr>
            <w:t>and residents often co-lead two different therapy groups per semester</w:t>
          </w:r>
          <w:r w:rsidR="0039386E" w:rsidRPr="007845BE">
            <w:rPr>
              <w:rFonts w:ascii="Corbel" w:hAnsi="Corbel"/>
              <w:sz w:val="24"/>
              <w:szCs w:val="24"/>
            </w:rPr>
            <w:t xml:space="preserve">.  </w:t>
          </w:r>
          <w:r w:rsidR="000D1143" w:rsidRPr="007845BE">
            <w:rPr>
              <w:rFonts w:ascii="Corbel" w:hAnsi="Corbel"/>
              <w:sz w:val="24"/>
              <w:szCs w:val="24"/>
            </w:rPr>
            <w:t xml:space="preserve"> </w:t>
          </w:r>
        </w:p>
        <w:p w14:paraId="0492F59B" w14:textId="78C33E39" w:rsidR="00FE436E" w:rsidRPr="00597C11" w:rsidRDefault="00460A80" w:rsidP="00F36FFD">
          <w:pPr>
            <w:pStyle w:val="BodyText"/>
            <w:kinsoku w:val="0"/>
            <w:overflowPunct w:val="0"/>
            <w:ind w:left="0"/>
            <w:rPr>
              <w:rFonts w:ascii="Corbel" w:hAnsi="Corbel"/>
              <w:sz w:val="24"/>
              <w:szCs w:val="24"/>
            </w:rPr>
          </w:pPr>
          <w:r w:rsidRPr="00597C11">
            <w:rPr>
              <w:rFonts w:ascii="Corbel" w:hAnsi="Corbel"/>
              <w:sz w:val="24"/>
              <w:szCs w:val="24"/>
            </w:rPr>
            <w:t>Student</w:t>
          </w:r>
          <w:r w:rsidR="00B152B4" w:rsidRPr="00597C11">
            <w:rPr>
              <w:rFonts w:ascii="Corbel" w:hAnsi="Corbel"/>
              <w:sz w:val="24"/>
              <w:szCs w:val="24"/>
            </w:rPr>
            <w:t>s</w:t>
          </w:r>
          <w:r w:rsidRPr="00597C11">
            <w:rPr>
              <w:rFonts w:ascii="Corbel" w:hAnsi="Corbel"/>
              <w:sz w:val="24"/>
              <w:szCs w:val="24"/>
            </w:rPr>
            <w:t xml:space="preserve"> seeking </w:t>
          </w:r>
          <w:r w:rsidR="00B152B4" w:rsidRPr="00597C11">
            <w:rPr>
              <w:rFonts w:ascii="Corbel" w:hAnsi="Corbel"/>
              <w:sz w:val="24"/>
              <w:szCs w:val="24"/>
            </w:rPr>
            <w:t xml:space="preserve">CAPS’ </w:t>
          </w:r>
          <w:r w:rsidRPr="00597C11">
            <w:rPr>
              <w:rFonts w:ascii="Corbel" w:hAnsi="Corbel"/>
              <w:sz w:val="24"/>
              <w:szCs w:val="24"/>
            </w:rPr>
            <w:t>services present with a variety of symptoms, syndrom</w:t>
          </w:r>
          <w:r w:rsidR="009F3B59" w:rsidRPr="00597C11">
            <w:rPr>
              <w:rFonts w:ascii="Corbel" w:hAnsi="Corbel"/>
              <w:sz w:val="24"/>
              <w:szCs w:val="24"/>
            </w:rPr>
            <w:t>e</w:t>
          </w:r>
          <w:r w:rsidRPr="00597C11">
            <w:rPr>
              <w:rFonts w:ascii="Corbel" w:hAnsi="Corbel"/>
              <w:sz w:val="24"/>
              <w:szCs w:val="24"/>
            </w:rPr>
            <w:t>s</w:t>
          </w:r>
          <w:r w:rsidR="009F3B59" w:rsidRPr="00597C11">
            <w:rPr>
              <w:rFonts w:ascii="Corbel" w:hAnsi="Corbel"/>
              <w:sz w:val="24"/>
              <w:szCs w:val="24"/>
            </w:rPr>
            <w:t>,</w:t>
          </w:r>
          <w:r w:rsidRPr="00597C11">
            <w:rPr>
              <w:rFonts w:ascii="Corbel" w:hAnsi="Corbel"/>
              <w:sz w:val="24"/>
              <w:szCs w:val="24"/>
            </w:rPr>
            <w:t xml:space="preserve"> and disorders including affective disorders, anxiety disorders, relationship problems, eating disorders</w:t>
          </w:r>
          <w:r w:rsidR="005C37CA" w:rsidRPr="00597C11">
            <w:rPr>
              <w:rFonts w:ascii="Corbel" w:hAnsi="Corbel"/>
              <w:sz w:val="24"/>
              <w:szCs w:val="24"/>
            </w:rPr>
            <w:t>, substance abuse issues,</w:t>
          </w:r>
          <w:r w:rsidRPr="00597C11">
            <w:rPr>
              <w:rFonts w:ascii="Corbel" w:hAnsi="Corbel"/>
              <w:sz w:val="24"/>
              <w:szCs w:val="24"/>
            </w:rPr>
            <w:t xml:space="preserve"> </w:t>
          </w:r>
          <w:r w:rsidR="005C37CA" w:rsidRPr="00597C11">
            <w:rPr>
              <w:rFonts w:ascii="Corbel" w:hAnsi="Corbel"/>
              <w:sz w:val="24"/>
              <w:szCs w:val="24"/>
            </w:rPr>
            <w:t xml:space="preserve">and </w:t>
          </w:r>
          <w:r w:rsidRPr="00597C11">
            <w:rPr>
              <w:rFonts w:ascii="Corbel" w:hAnsi="Corbel"/>
              <w:sz w:val="24"/>
              <w:szCs w:val="24"/>
            </w:rPr>
            <w:t xml:space="preserve">personality disorders. </w:t>
          </w:r>
          <w:r w:rsidR="00B152B4" w:rsidRPr="00597C11">
            <w:rPr>
              <w:rFonts w:ascii="Corbel" w:hAnsi="Corbel"/>
              <w:sz w:val="24"/>
              <w:szCs w:val="24"/>
            </w:rPr>
            <w:t>In any given year,</w:t>
          </w:r>
          <w:r w:rsidR="005D6BD0">
            <w:rPr>
              <w:rFonts w:ascii="Corbel" w:hAnsi="Corbel"/>
              <w:sz w:val="24"/>
              <w:szCs w:val="24"/>
            </w:rPr>
            <w:t xml:space="preserve"> several</w:t>
          </w:r>
          <w:r w:rsidRPr="00597C11">
            <w:rPr>
              <w:rFonts w:ascii="Corbel" w:hAnsi="Corbel"/>
              <w:sz w:val="24"/>
              <w:szCs w:val="24"/>
            </w:rPr>
            <w:t xml:space="preserve"> students present with schizophrenic disorders </w:t>
          </w:r>
          <w:r w:rsidR="005D6BD0">
            <w:rPr>
              <w:rFonts w:ascii="Corbel" w:hAnsi="Corbel"/>
              <w:sz w:val="24"/>
              <w:szCs w:val="24"/>
            </w:rPr>
            <w:t>and/</w:t>
          </w:r>
          <w:r w:rsidRPr="00597C11">
            <w:rPr>
              <w:rFonts w:ascii="Corbel" w:hAnsi="Corbel"/>
              <w:sz w:val="24"/>
              <w:szCs w:val="24"/>
            </w:rPr>
            <w:t xml:space="preserve">or </w:t>
          </w:r>
          <w:r w:rsidR="005D6BD0">
            <w:rPr>
              <w:rFonts w:ascii="Corbel" w:hAnsi="Corbel"/>
              <w:sz w:val="24"/>
              <w:szCs w:val="24"/>
            </w:rPr>
            <w:t xml:space="preserve">with </w:t>
          </w:r>
          <w:r w:rsidRPr="00597C11">
            <w:rPr>
              <w:rFonts w:ascii="Corbel" w:hAnsi="Corbel"/>
              <w:sz w:val="24"/>
              <w:szCs w:val="24"/>
            </w:rPr>
            <w:t>ps</w:t>
          </w:r>
          <w:r w:rsidR="009F3B59" w:rsidRPr="00597C11">
            <w:rPr>
              <w:rFonts w:ascii="Corbel" w:hAnsi="Corbel"/>
              <w:sz w:val="24"/>
              <w:szCs w:val="24"/>
            </w:rPr>
            <w:t>ychotic</w:t>
          </w:r>
          <w:r w:rsidRPr="00597C11">
            <w:rPr>
              <w:rFonts w:ascii="Corbel" w:hAnsi="Corbel"/>
              <w:sz w:val="24"/>
              <w:szCs w:val="24"/>
            </w:rPr>
            <w:t xml:space="preserve"> symptoms</w:t>
          </w:r>
          <w:r w:rsidR="005D6BD0">
            <w:rPr>
              <w:rFonts w:ascii="Corbel" w:hAnsi="Corbel"/>
              <w:sz w:val="24"/>
              <w:szCs w:val="24"/>
            </w:rPr>
            <w:t xml:space="preserve"> associated with other disorders</w:t>
          </w:r>
          <w:r w:rsidRPr="00597C11">
            <w:rPr>
              <w:rFonts w:ascii="Corbel" w:hAnsi="Corbel"/>
              <w:sz w:val="24"/>
              <w:szCs w:val="24"/>
            </w:rPr>
            <w:t xml:space="preserve">. </w:t>
          </w:r>
          <w:r w:rsidR="005C37CA" w:rsidRPr="00597C11">
            <w:rPr>
              <w:rFonts w:ascii="Corbel" w:hAnsi="Corbel"/>
              <w:sz w:val="24"/>
              <w:szCs w:val="24"/>
            </w:rPr>
            <w:t xml:space="preserve">The most common symptoms endorsed by CAPS’ clients </w:t>
          </w:r>
          <w:r w:rsidR="0007577B">
            <w:rPr>
              <w:rFonts w:ascii="Corbel" w:hAnsi="Corbel"/>
              <w:sz w:val="24"/>
              <w:szCs w:val="24"/>
            </w:rPr>
            <w:t>are: feeling sad/depressed; problems with anxiety</w:t>
          </w:r>
          <w:r w:rsidR="005C37CA" w:rsidRPr="00597C11">
            <w:rPr>
              <w:rFonts w:ascii="Corbel" w:hAnsi="Corbel"/>
              <w:sz w:val="24"/>
              <w:szCs w:val="24"/>
            </w:rPr>
            <w:t xml:space="preserve">; </w:t>
          </w:r>
          <w:r w:rsidR="0007577B">
            <w:rPr>
              <w:rFonts w:ascii="Corbel" w:hAnsi="Corbel"/>
              <w:sz w:val="24"/>
              <w:szCs w:val="24"/>
            </w:rPr>
            <w:t>academic concerns; problems with sleep; social isolation/loneliness; and poor self-esteem</w:t>
          </w:r>
          <w:r w:rsidR="005C37CA" w:rsidRPr="00597C11">
            <w:rPr>
              <w:rFonts w:ascii="Corbel" w:hAnsi="Corbel"/>
              <w:sz w:val="24"/>
              <w:szCs w:val="24"/>
            </w:rPr>
            <w:t>.</w:t>
          </w:r>
          <w:r w:rsidR="0039386E">
            <w:rPr>
              <w:rFonts w:ascii="Corbel" w:hAnsi="Corbel"/>
              <w:sz w:val="24"/>
              <w:szCs w:val="24"/>
            </w:rPr>
            <w:t xml:space="preserve"> </w:t>
          </w:r>
        </w:p>
        <w:p w14:paraId="14E4F4A2" w14:textId="77777777" w:rsidR="009741C3" w:rsidRPr="00597C11" w:rsidRDefault="009741C3" w:rsidP="00F36FFD">
          <w:pPr>
            <w:pStyle w:val="BodyText"/>
            <w:kinsoku w:val="0"/>
            <w:overflowPunct w:val="0"/>
            <w:ind w:left="0"/>
            <w:jc w:val="center"/>
            <w:rPr>
              <w:rFonts w:ascii="Corbel" w:hAnsi="Corbel"/>
              <w:b/>
              <w:sz w:val="24"/>
              <w:szCs w:val="24"/>
            </w:rPr>
          </w:pPr>
          <w:r w:rsidRPr="00597C11">
            <w:rPr>
              <w:rFonts w:ascii="Corbel" w:hAnsi="Corbel"/>
              <w:b/>
              <w:sz w:val="24"/>
              <w:szCs w:val="24"/>
            </w:rPr>
            <w:t>CAPS Mission Statement</w:t>
          </w:r>
        </w:p>
        <w:p w14:paraId="561E5D57" w14:textId="0A4F8252" w:rsidR="00FE436E" w:rsidRPr="00597C11" w:rsidRDefault="006C6D5A" w:rsidP="00F36FFD">
          <w:pPr>
            <w:pStyle w:val="BodyText"/>
            <w:kinsoku w:val="0"/>
            <w:overflowPunct w:val="0"/>
            <w:ind w:left="0"/>
            <w:rPr>
              <w:rFonts w:ascii="Corbel" w:eastAsia="Georgia" w:hAnsi="Corbel" w:cs="Times New Roman"/>
              <w:sz w:val="24"/>
              <w:szCs w:val="24"/>
            </w:rPr>
          </w:pPr>
          <w:r w:rsidRPr="00597C11">
            <w:rPr>
              <w:rFonts w:ascii="Corbel" w:hAnsi="Corbel"/>
              <w:sz w:val="24"/>
              <w:szCs w:val="24"/>
            </w:rPr>
            <w:t>The staff of CAPS strive</w:t>
          </w:r>
          <w:r w:rsidR="00B152B4" w:rsidRPr="00597C11">
            <w:rPr>
              <w:rFonts w:ascii="Corbel" w:hAnsi="Corbel"/>
              <w:sz w:val="24"/>
              <w:szCs w:val="24"/>
            </w:rPr>
            <w:t>s</w:t>
          </w:r>
          <w:r w:rsidRPr="00597C11">
            <w:rPr>
              <w:rFonts w:ascii="Corbel" w:hAnsi="Corbel"/>
              <w:sz w:val="24"/>
              <w:szCs w:val="24"/>
            </w:rPr>
            <w:t xml:space="preserve"> to enhance the academic environment of the university by promoting the well</w:t>
          </w:r>
          <w:r w:rsidR="009741C3" w:rsidRPr="00597C11">
            <w:rPr>
              <w:rFonts w:ascii="Corbel" w:hAnsi="Corbel" w:cs="Lucida Grande"/>
              <w:sz w:val="24"/>
              <w:szCs w:val="24"/>
              <w:shd w:val="clear" w:color="auto" w:fill="FFFFFF"/>
            </w:rPr>
            <w:t xml:space="preserve">-being of </w:t>
          </w:r>
          <w:r w:rsidR="00587257">
            <w:rPr>
              <w:rFonts w:ascii="Corbel" w:hAnsi="Corbel" w:cs="Lucida Grande"/>
              <w:sz w:val="24"/>
              <w:szCs w:val="24"/>
              <w:shd w:val="clear" w:color="auto" w:fill="FFFFFF"/>
            </w:rPr>
            <w:t>Cal Poly Humboldt</w:t>
          </w:r>
          <w:r w:rsidR="009741C3" w:rsidRPr="00597C11">
            <w:rPr>
              <w:rFonts w:ascii="Corbel" w:hAnsi="Corbel" w:cs="Lucida Grande"/>
              <w:sz w:val="24"/>
              <w:szCs w:val="24"/>
              <w:shd w:val="clear" w:color="auto" w:fill="FFFFFF"/>
            </w:rPr>
            <w:t xml:space="preserve"> students, offering a range o</w:t>
          </w:r>
          <w:r w:rsidRPr="00597C11">
            <w:rPr>
              <w:rFonts w:ascii="Corbel" w:hAnsi="Corbel" w:cs="Lucida Grande"/>
              <w:sz w:val="24"/>
              <w:szCs w:val="24"/>
              <w:shd w:val="clear" w:color="auto" w:fill="FFFFFF"/>
            </w:rPr>
            <w:t>f services that include counseling, consultatio</w:t>
          </w:r>
          <w:r w:rsidR="009741C3" w:rsidRPr="00597C11">
            <w:rPr>
              <w:rFonts w:ascii="Corbel" w:hAnsi="Corbel" w:cs="Lucida Grande"/>
              <w:sz w:val="24"/>
              <w:szCs w:val="24"/>
              <w:shd w:val="clear" w:color="auto" w:fill="FFFFFF"/>
            </w:rPr>
            <w:t>n, outreach, re</w:t>
          </w:r>
          <w:r w:rsidRPr="00597C11">
            <w:rPr>
              <w:rFonts w:ascii="Corbel" w:hAnsi="Corbel" w:cs="Lucida Grande"/>
              <w:sz w:val="24"/>
              <w:szCs w:val="24"/>
              <w:shd w:val="clear" w:color="auto" w:fill="FFFFFF"/>
            </w:rPr>
            <w:t>search</w:t>
          </w:r>
          <w:r w:rsidR="009741C3" w:rsidRPr="00597C11">
            <w:rPr>
              <w:rFonts w:ascii="Corbel" w:hAnsi="Corbel" w:cs="Lucida Grande"/>
              <w:sz w:val="24"/>
              <w:szCs w:val="24"/>
              <w:shd w:val="clear" w:color="auto" w:fill="FFFFFF"/>
            </w:rPr>
            <w:t>, education</w:t>
          </w:r>
          <w:r w:rsidRPr="00597C11">
            <w:rPr>
              <w:rFonts w:ascii="Corbel" w:hAnsi="Corbel" w:cs="Lucida Grande"/>
              <w:sz w:val="24"/>
              <w:szCs w:val="24"/>
              <w:shd w:val="clear" w:color="auto" w:fill="FFFFFF"/>
            </w:rPr>
            <w:t>,</w:t>
          </w:r>
          <w:r w:rsidR="009741C3" w:rsidRPr="00597C11">
            <w:rPr>
              <w:rFonts w:ascii="Corbel" w:hAnsi="Corbel" w:cs="Lucida Grande"/>
              <w:sz w:val="24"/>
              <w:szCs w:val="24"/>
              <w:shd w:val="clear" w:color="auto" w:fill="FFFFFF"/>
            </w:rPr>
            <w:t xml:space="preserve"> and the training of new pro</w:t>
          </w:r>
          <w:r w:rsidRPr="00597C11">
            <w:rPr>
              <w:rFonts w:ascii="Corbel" w:hAnsi="Corbel" w:cs="Lucida Grande"/>
              <w:sz w:val="24"/>
              <w:szCs w:val="24"/>
              <w:shd w:val="clear" w:color="auto" w:fill="FFFFFF"/>
            </w:rPr>
            <w:t>f</w:t>
          </w:r>
          <w:r w:rsidR="009741C3" w:rsidRPr="00597C11">
            <w:rPr>
              <w:rFonts w:ascii="Corbel" w:hAnsi="Corbel" w:cs="Lucida Grande"/>
              <w:sz w:val="24"/>
              <w:szCs w:val="24"/>
              <w:shd w:val="clear" w:color="auto" w:fill="FFFFFF"/>
            </w:rPr>
            <w:t xml:space="preserve">essionals. Counseling </w:t>
          </w:r>
          <w:r w:rsidRPr="00597C11">
            <w:rPr>
              <w:rFonts w:ascii="Corbel" w:hAnsi="Corbel" w:cs="Lucida Grande"/>
              <w:sz w:val="24"/>
              <w:szCs w:val="24"/>
              <w:shd w:val="clear" w:color="auto" w:fill="FFFFFF"/>
            </w:rPr>
            <w:t>service</w:t>
          </w:r>
          <w:r w:rsidR="009741C3" w:rsidRPr="00597C11">
            <w:rPr>
              <w:rFonts w:ascii="Corbel" w:hAnsi="Corbel" w:cs="Lucida Grande"/>
              <w:sz w:val="24"/>
              <w:szCs w:val="24"/>
              <w:shd w:val="clear" w:color="auto" w:fill="FFFFFF"/>
            </w:rPr>
            <w:t>s are offered with recognition and appreciation of each student’s individual and unique personality. We strive to create and maintain an environment that values diversity and difference, provides a feeling of sa</w:t>
          </w:r>
          <w:r w:rsidRPr="00597C11">
            <w:rPr>
              <w:rFonts w:ascii="Corbel" w:hAnsi="Corbel" w:cs="Lucida Grande"/>
              <w:sz w:val="24"/>
              <w:szCs w:val="24"/>
              <w:shd w:val="clear" w:color="auto" w:fill="FFFFFF"/>
            </w:rPr>
            <w:t>fety</w:t>
          </w:r>
          <w:r w:rsidR="009741C3" w:rsidRPr="00597C11">
            <w:rPr>
              <w:rFonts w:ascii="Corbel" w:hAnsi="Corbel" w:cs="Lucida Grande"/>
              <w:sz w:val="24"/>
              <w:szCs w:val="24"/>
              <w:shd w:val="clear" w:color="auto" w:fill="FFFFFF"/>
            </w:rPr>
            <w:t>, and promotes intellectual and emo</w:t>
          </w:r>
          <w:r w:rsidRPr="00597C11">
            <w:rPr>
              <w:rFonts w:ascii="Corbel" w:hAnsi="Corbel" w:cs="Lucida Grande"/>
              <w:sz w:val="24"/>
              <w:szCs w:val="24"/>
              <w:shd w:val="clear" w:color="auto" w:fill="FFFFFF"/>
            </w:rPr>
            <w:t>tion</w:t>
          </w:r>
          <w:r w:rsidR="009741C3" w:rsidRPr="00597C11">
            <w:rPr>
              <w:rFonts w:ascii="Corbel" w:hAnsi="Corbel" w:cs="Lucida Grande"/>
              <w:sz w:val="24"/>
              <w:szCs w:val="24"/>
              <w:shd w:val="clear" w:color="auto" w:fill="FFFFFF"/>
            </w:rPr>
            <w:t>al growth wh</w:t>
          </w:r>
          <w:r w:rsidRPr="00597C11">
            <w:rPr>
              <w:rFonts w:ascii="Corbel" w:hAnsi="Corbel" w:cs="Lucida Grande"/>
              <w:sz w:val="24"/>
              <w:szCs w:val="24"/>
              <w:shd w:val="clear" w:color="auto" w:fill="FFFFFF"/>
            </w:rPr>
            <w:t>i</w:t>
          </w:r>
          <w:r w:rsidR="009741C3" w:rsidRPr="00597C11">
            <w:rPr>
              <w:rFonts w:ascii="Corbel" w:hAnsi="Corbel" w:cs="Lucida Grande"/>
              <w:sz w:val="24"/>
              <w:szCs w:val="24"/>
              <w:shd w:val="clear" w:color="auto" w:fill="FFFFFF"/>
            </w:rPr>
            <w:t>le fostering personal and social learning and development. Additionall</w:t>
          </w:r>
          <w:r w:rsidRPr="00597C11">
            <w:rPr>
              <w:rFonts w:ascii="Corbel" w:hAnsi="Corbel" w:cs="Lucida Grande"/>
              <w:sz w:val="24"/>
              <w:szCs w:val="24"/>
              <w:shd w:val="clear" w:color="auto" w:fill="FFFFFF"/>
            </w:rPr>
            <w:t>y, we aspire to be a highly visib</w:t>
          </w:r>
          <w:r w:rsidR="009741C3" w:rsidRPr="00597C11">
            <w:rPr>
              <w:rFonts w:ascii="Corbel" w:hAnsi="Corbel" w:cs="Lucida Grande"/>
              <w:sz w:val="24"/>
              <w:szCs w:val="24"/>
              <w:shd w:val="clear" w:color="auto" w:fill="FFFFFF"/>
            </w:rPr>
            <w:t>le and appreciated member of the b</w:t>
          </w:r>
          <w:r w:rsidRPr="00597C11">
            <w:rPr>
              <w:rFonts w:ascii="Corbel" w:hAnsi="Corbel" w:cs="Lucida Grande"/>
              <w:sz w:val="24"/>
              <w:szCs w:val="24"/>
              <w:shd w:val="clear" w:color="auto" w:fill="FFFFFF"/>
            </w:rPr>
            <w:t>ro</w:t>
          </w:r>
          <w:r w:rsidR="009741C3" w:rsidRPr="00597C11">
            <w:rPr>
              <w:rFonts w:ascii="Corbel" w:hAnsi="Corbel" w:cs="Lucida Grande"/>
              <w:sz w:val="24"/>
              <w:szCs w:val="24"/>
              <w:shd w:val="clear" w:color="auto" w:fill="FFFFFF"/>
            </w:rPr>
            <w:t>ad</w:t>
          </w:r>
          <w:r w:rsidRPr="00597C11">
            <w:rPr>
              <w:rFonts w:ascii="Corbel" w:hAnsi="Corbel" w:cs="Lucida Grande"/>
              <w:sz w:val="24"/>
              <w:szCs w:val="24"/>
              <w:shd w:val="clear" w:color="auto" w:fill="FFFFFF"/>
            </w:rPr>
            <w:t>er university community by serv</w:t>
          </w:r>
          <w:r w:rsidR="009741C3" w:rsidRPr="00597C11">
            <w:rPr>
              <w:rFonts w:ascii="Corbel" w:hAnsi="Corbel" w:cs="Lucida Grande"/>
              <w:sz w:val="24"/>
              <w:szCs w:val="24"/>
              <w:shd w:val="clear" w:color="auto" w:fill="FFFFFF"/>
            </w:rPr>
            <w:t>ing the campus out</w:t>
          </w:r>
          <w:r w:rsidRPr="00597C11">
            <w:rPr>
              <w:rFonts w:ascii="Corbel" w:hAnsi="Corbel" w:cs="Lucida Grande"/>
              <w:sz w:val="24"/>
              <w:szCs w:val="24"/>
              <w:shd w:val="clear" w:color="auto" w:fill="FFFFFF"/>
            </w:rPr>
            <w:t>side</w:t>
          </w:r>
          <w:r w:rsidR="009741C3" w:rsidRPr="00597C11">
            <w:rPr>
              <w:rFonts w:ascii="Corbel" w:hAnsi="Corbel" w:cs="Lucida Grande"/>
              <w:sz w:val="24"/>
              <w:szCs w:val="24"/>
              <w:shd w:val="clear" w:color="auto" w:fill="FFFFFF"/>
            </w:rPr>
            <w:t xml:space="preserve"> of our offices and </w:t>
          </w:r>
          <w:r w:rsidRPr="00597C11">
            <w:rPr>
              <w:rFonts w:ascii="Corbel" w:hAnsi="Corbel" w:cs="Lucida Grande"/>
              <w:sz w:val="24"/>
              <w:szCs w:val="24"/>
              <w:shd w:val="clear" w:color="auto" w:fill="FFFFFF"/>
            </w:rPr>
            <w:t>by b</w:t>
          </w:r>
          <w:r w:rsidR="009741C3" w:rsidRPr="00597C11">
            <w:rPr>
              <w:rFonts w:ascii="Corbel" w:hAnsi="Corbel" w:cs="Lucida Grande"/>
              <w:sz w:val="24"/>
              <w:szCs w:val="24"/>
              <w:shd w:val="clear" w:color="auto" w:fill="FFFFFF"/>
            </w:rPr>
            <w:t>eing accessible to all f</w:t>
          </w:r>
          <w:r w:rsidRPr="00597C11">
            <w:rPr>
              <w:rFonts w:ascii="Corbel" w:hAnsi="Corbel" w:cs="Lucida Grande"/>
              <w:sz w:val="24"/>
              <w:szCs w:val="24"/>
              <w:shd w:val="clear" w:color="auto" w:fill="FFFFFF"/>
            </w:rPr>
            <w:t>acets of university life.</w:t>
          </w:r>
          <w:r w:rsidR="009741C3" w:rsidRPr="00597C11">
            <w:rPr>
              <w:rFonts w:ascii="Corbel" w:hAnsi="Corbel" w:cs="Lucida Grande"/>
              <w:sz w:val="24"/>
              <w:szCs w:val="24"/>
              <w:shd w:val="clear" w:color="auto" w:fill="FFFFFF"/>
            </w:rPr>
            <w:t xml:space="preserve"> We view our missi</w:t>
          </w:r>
          <w:r w:rsidRPr="00597C11">
            <w:rPr>
              <w:rFonts w:ascii="Corbel" w:hAnsi="Corbel" w:cs="Lucida Grande"/>
              <w:sz w:val="24"/>
              <w:szCs w:val="24"/>
              <w:shd w:val="clear" w:color="auto" w:fill="FFFFFF"/>
            </w:rPr>
            <w:t>on as being one of mental healt</w:t>
          </w:r>
          <w:r w:rsidR="009741C3" w:rsidRPr="00597C11">
            <w:rPr>
              <w:rFonts w:ascii="Corbel" w:hAnsi="Corbel" w:cs="Lucida Grande"/>
              <w:sz w:val="24"/>
              <w:szCs w:val="24"/>
              <w:shd w:val="clear" w:color="auto" w:fill="FFFFFF"/>
            </w:rPr>
            <w:t>h promotion (through education and outrea</w:t>
          </w:r>
          <w:r w:rsidRPr="00597C11">
            <w:rPr>
              <w:rFonts w:ascii="Corbel" w:hAnsi="Corbel" w:cs="Lucida Grande"/>
              <w:sz w:val="24"/>
              <w:szCs w:val="24"/>
              <w:shd w:val="clear" w:color="auto" w:fill="FFFFFF"/>
            </w:rPr>
            <w:t>c</w:t>
          </w:r>
          <w:r w:rsidR="009741C3" w:rsidRPr="00597C11">
            <w:rPr>
              <w:rFonts w:ascii="Corbel" w:hAnsi="Corbel" w:cs="Lucida Grande"/>
              <w:sz w:val="24"/>
              <w:szCs w:val="24"/>
              <w:shd w:val="clear" w:color="auto" w:fill="FFFFFF"/>
            </w:rPr>
            <w:t>h) as well as the treatment and care of mental health problems (through counseling, consultation, and referral). We believe we play an important role in helping to crea</w:t>
          </w:r>
          <w:r w:rsidRPr="00597C11">
            <w:rPr>
              <w:rFonts w:ascii="Corbel" w:hAnsi="Corbel" w:cs="Lucida Grande"/>
              <w:sz w:val="24"/>
              <w:szCs w:val="24"/>
              <w:shd w:val="clear" w:color="auto" w:fill="FFFFFF"/>
            </w:rPr>
            <w:t>t</w:t>
          </w:r>
          <w:r w:rsidR="009741C3" w:rsidRPr="00597C11">
            <w:rPr>
              <w:rFonts w:ascii="Corbel" w:hAnsi="Corbel" w:cs="Lucida Grande"/>
              <w:sz w:val="24"/>
              <w:szCs w:val="24"/>
              <w:shd w:val="clear" w:color="auto" w:fill="FFFFFF"/>
            </w:rPr>
            <w:t>e a c</w:t>
          </w:r>
          <w:r w:rsidRPr="00597C11">
            <w:rPr>
              <w:rFonts w:ascii="Corbel" w:hAnsi="Corbel" w:cs="Lucida Grande"/>
              <w:sz w:val="24"/>
              <w:szCs w:val="24"/>
              <w:shd w:val="clear" w:color="auto" w:fill="FFFFFF"/>
            </w:rPr>
            <w:t>a</w:t>
          </w:r>
          <w:r w:rsidR="009741C3" w:rsidRPr="00597C11">
            <w:rPr>
              <w:rFonts w:ascii="Corbel" w:hAnsi="Corbel" w:cs="Lucida Grande"/>
              <w:sz w:val="24"/>
              <w:szCs w:val="24"/>
              <w:shd w:val="clear" w:color="auto" w:fill="FFFFFF"/>
            </w:rPr>
            <w:t>mpus climate that fosters emo</w:t>
          </w:r>
          <w:r w:rsidRPr="00597C11">
            <w:rPr>
              <w:rFonts w:ascii="Corbel" w:hAnsi="Corbel" w:cs="Lucida Grande"/>
              <w:sz w:val="24"/>
              <w:szCs w:val="24"/>
              <w:shd w:val="clear" w:color="auto" w:fill="FFFFFF"/>
            </w:rPr>
            <w:t>tio</w:t>
          </w:r>
          <w:r w:rsidR="009741C3" w:rsidRPr="00597C11">
            <w:rPr>
              <w:rFonts w:ascii="Corbel" w:hAnsi="Corbel" w:cs="Lucida Grande"/>
              <w:sz w:val="24"/>
              <w:szCs w:val="24"/>
              <w:shd w:val="clear" w:color="auto" w:fill="FFFFFF"/>
            </w:rPr>
            <w:t>nal, psychological, intellectual, and interpersonal growth.</w:t>
          </w:r>
        </w:p>
        <w:p w14:paraId="65EFBEBA" w14:textId="77777777" w:rsidR="006C6D5A" w:rsidRPr="00597C11" w:rsidRDefault="006C6D5A" w:rsidP="00F36FFD">
          <w:pPr>
            <w:pStyle w:val="BodyText"/>
            <w:kinsoku w:val="0"/>
            <w:overflowPunct w:val="0"/>
            <w:ind w:left="0"/>
            <w:jc w:val="center"/>
            <w:rPr>
              <w:rFonts w:ascii="Corbel" w:hAnsi="Corbel"/>
              <w:b/>
              <w:sz w:val="24"/>
              <w:szCs w:val="24"/>
            </w:rPr>
          </w:pPr>
          <w:r w:rsidRPr="00597C11">
            <w:rPr>
              <w:rFonts w:ascii="Corbel" w:hAnsi="Corbel"/>
              <w:b/>
              <w:sz w:val="24"/>
              <w:szCs w:val="24"/>
            </w:rPr>
            <w:lastRenderedPageBreak/>
            <w:t xml:space="preserve">Statement of </w:t>
          </w:r>
          <w:r w:rsidR="00EE1DDC" w:rsidRPr="00597C11">
            <w:rPr>
              <w:rFonts w:ascii="Corbel" w:hAnsi="Corbel"/>
              <w:b/>
              <w:sz w:val="24"/>
              <w:szCs w:val="24"/>
            </w:rPr>
            <w:t>CAPS</w:t>
          </w:r>
          <w:r w:rsidR="007A6FCD" w:rsidRPr="00597C11">
            <w:rPr>
              <w:rFonts w:ascii="Corbel" w:hAnsi="Corbel"/>
              <w:b/>
              <w:sz w:val="24"/>
              <w:szCs w:val="24"/>
            </w:rPr>
            <w:t>’</w:t>
          </w:r>
          <w:r w:rsidR="00EE1DDC" w:rsidRPr="00597C11">
            <w:rPr>
              <w:rFonts w:ascii="Corbel" w:hAnsi="Corbel"/>
              <w:b/>
              <w:sz w:val="24"/>
              <w:szCs w:val="24"/>
            </w:rPr>
            <w:t xml:space="preserve"> </w:t>
          </w:r>
          <w:r w:rsidR="00FE436E" w:rsidRPr="00597C11">
            <w:rPr>
              <w:rFonts w:ascii="Corbel" w:hAnsi="Corbel"/>
              <w:b/>
              <w:sz w:val="24"/>
              <w:szCs w:val="24"/>
            </w:rPr>
            <w:t xml:space="preserve">Core </w:t>
          </w:r>
          <w:r w:rsidRPr="00597C11">
            <w:rPr>
              <w:rFonts w:ascii="Corbel" w:hAnsi="Corbel"/>
              <w:b/>
              <w:sz w:val="24"/>
              <w:szCs w:val="24"/>
            </w:rPr>
            <w:t>Va</w:t>
          </w:r>
          <w:r w:rsidR="00EE1DDC" w:rsidRPr="00597C11">
            <w:rPr>
              <w:rFonts w:ascii="Corbel" w:hAnsi="Corbel"/>
              <w:b/>
              <w:sz w:val="24"/>
              <w:szCs w:val="24"/>
            </w:rPr>
            <w:t>lues</w:t>
          </w:r>
        </w:p>
        <w:p w14:paraId="3974C388" w14:textId="538A4B77" w:rsidR="00B13C1B" w:rsidRPr="00597C11" w:rsidRDefault="00CD00D9" w:rsidP="00F36FFD">
          <w:pPr>
            <w:pStyle w:val="BodyText"/>
            <w:numPr>
              <w:ilvl w:val="0"/>
              <w:numId w:val="19"/>
            </w:numPr>
            <w:kinsoku w:val="0"/>
            <w:overflowPunct w:val="0"/>
            <w:rPr>
              <w:rFonts w:ascii="Corbel" w:hAnsi="Corbel"/>
              <w:b/>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mpor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f</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 xml:space="preserve">er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00EE1C33" w:rsidRPr="00597C11">
            <w:rPr>
              <w:rFonts w:ascii="Corbel" w:eastAsia="Georgia" w:hAnsi="Corbel" w:cs="Times New Roman"/>
              <w:sz w:val="24"/>
              <w:szCs w:val="24"/>
            </w:rPr>
            <w:t>,</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nd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  sys</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c </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nd </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 xml:space="preserve">al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eed</w:t>
          </w:r>
          <w:r w:rsidR="00EE1C33" w:rsidRPr="00597C11">
            <w:rPr>
              <w:rFonts w:ascii="Corbel" w:eastAsia="Georgia" w:hAnsi="Corbel" w:cs="Times New Roman"/>
              <w:sz w:val="24"/>
              <w:szCs w:val="24"/>
            </w:rPr>
            <w:t xml:space="preserve">s which is why we attend to student’s individual needs while also: helping </w:t>
          </w:r>
          <w:r w:rsidRPr="00597C11">
            <w:rPr>
              <w:rFonts w:ascii="Corbel" w:eastAsia="Georgia" w:hAnsi="Corbel" w:cs="Times New Roman"/>
              <w:sz w:val="24"/>
              <w:szCs w:val="24"/>
            </w:rPr>
            <w:t>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ssors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add</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3"/>
              <w:sz w:val="24"/>
              <w:szCs w:val="24"/>
            </w:rPr>
            <w:t>/</w:t>
          </w:r>
          <w:r w:rsidRPr="00597C11">
            <w:rPr>
              <w:rFonts w:ascii="Corbel" w:eastAsia="Georgia" w:hAnsi="Corbel" w:cs="Times New Roman"/>
              <w:sz w:val="24"/>
              <w:szCs w:val="24"/>
            </w:rPr>
            <w:t>psy</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og</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mp</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ea</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ronm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00EE1C33" w:rsidRPr="00597C11">
            <w:rPr>
              <w:rFonts w:ascii="Corbel" w:eastAsia="Georgia" w:hAnsi="Corbel" w:cs="Times New Roman"/>
              <w:spacing w:val="-3"/>
              <w:sz w:val="24"/>
              <w:szCs w:val="24"/>
            </w:rPr>
            <w: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t</w:t>
          </w:r>
          <w:r w:rsidR="00EE1C33" w:rsidRPr="00597C11">
            <w:rPr>
              <w:rFonts w:ascii="Corbel" w:eastAsia="Georgia" w:hAnsi="Corbel" w:cs="Times New Roman"/>
              <w:sz w:val="24"/>
              <w:szCs w:val="24"/>
            </w:rPr>
            <w:t>ing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 xml:space="preserve">ey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 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l</w:t>
          </w:r>
          <w:r w:rsidR="00EE1C33" w:rsidRPr="00597C11">
            <w:rPr>
              <w:rFonts w:ascii="Corbel" w:eastAsia="Georgia" w:hAnsi="Corbel" w:cs="Times New Roman"/>
              <w:spacing w:val="1"/>
              <w:sz w:val="24"/>
              <w:szCs w:val="24"/>
            </w:rPr>
            <w:t xml:space="preserve"> concerned with </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mp</w:t>
          </w:r>
          <w:r w:rsidRPr="00597C11">
            <w:rPr>
              <w:rFonts w:ascii="Corbel" w:eastAsia="Georgia" w:hAnsi="Corbel" w:cs="Times New Roman"/>
              <w:spacing w:val="4"/>
              <w:sz w:val="24"/>
              <w:szCs w:val="24"/>
            </w:rPr>
            <w:t>u</w:t>
          </w:r>
          <w:r w:rsidRPr="00597C11">
            <w:rPr>
              <w:rFonts w:ascii="Corbel" w:eastAsia="Georgia" w:hAnsi="Corbel" w:cs="Times New Roman"/>
              <w:sz w:val="24"/>
              <w:szCs w:val="24"/>
            </w:rPr>
            <w:t>s</w:t>
          </w:r>
          <w:r w:rsidR="00EE1C33" w:rsidRPr="00597C11">
            <w:rPr>
              <w:rFonts w:ascii="Corbel" w:eastAsia="Georgia" w:hAnsi="Corbel" w:cs="Times New Roman"/>
              <w:sz w:val="24"/>
              <w:szCs w:val="24"/>
            </w:rPr>
            <w:t xml:space="preserve"> </w:t>
          </w:r>
          <w:r w:rsidRPr="00597C11">
            <w:rPr>
              <w:rFonts w:ascii="Corbel" w:eastAsia="Georgia" w:hAnsi="Corbel" w:cs="Times New Roman"/>
              <w:sz w:val="24"/>
              <w:szCs w:val="24"/>
            </w:rPr>
            <w:t xml:space="preserve"> s</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hr</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 xml:space="preserve">; </w:t>
          </w:r>
          <w:r w:rsidR="00B13C1B" w:rsidRPr="00597C11">
            <w:rPr>
              <w:rFonts w:ascii="Corbel" w:eastAsia="Georgia" w:hAnsi="Corbel" w:cs="Times New Roman"/>
              <w:sz w:val="24"/>
              <w:szCs w:val="24"/>
            </w:rPr>
            <w:t xml:space="preserve">and </w:t>
          </w:r>
          <w:r w:rsidR="00B13C1B" w:rsidRPr="00597C11">
            <w:rPr>
              <w:rFonts w:ascii="Corbel" w:eastAsia="Georgia" w:hAnsi="Corbel" w:cs="Times New Roman"/>
              <w:spacing w:val="1"/>
              <w:sz w:val="24"/>
              <w:szCs w:val="24"/>
            </w:rPr>
            <w:t>providing</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ult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p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ppo</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so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eir 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de</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2"/>
              <w:sz w:val="24"/>
              <w:szCs w:val="24"/>
            </w:rPr>
            <w:t>e</w:t>
          </w:r>
          <w:r w:rsidR="00B13C1B" w:rsidRPr="00597C11">
            <w:rPr>
              <w:rFonts w:ascii="Corbel" w:eastAsia="Georgia" w:hAnsi="Corbel" w:cs="Times New Roman"/>
              <w:sz w:val="24"/>
              <w:szCs w:val="24"/>
            </w:rPr>
            <w:t xml:space="preserve">. </w:t>
          </w:r>
        </w:p>
        <w:p w14:paraId="4F7E09B4" w14:textId="77777777" w:rsidR="00FE436E" w:rsidRPr="00597C11" w:rsidRDefault="00CD00D9" w:rsidP="00F36FFD">
          <w:pPr>
            <w:pStyle w:val="BodyText"/>
            <w:numPr>
              <w:ilvl w:val="0"/>
              <w:numId w:val="19"/>
            </w:numPr>
            <w:kinsoku w:val="0"/>
            <w:overflowPunct w:val="0"/>
            <w:rPr>
              <w:rFonts w:ascii="Corbel" w:hAnsi="Corbel"/>
              <w:b/>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sho</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d o</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ice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 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r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p>
        <w:p w14:paraId="31471B4E" w14:textId="77777777" w:rsidR="00B13C1B"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ace</w:t>
          </w:r>
          <w:r w:rsidRPr="00597C11">
            <w:rPr>
              <w:rFonts w:ascii="Corbel" w:eastAsia="Georgia" w:hAnsi="Corbel" w:cs="Times New Roman"/>
              <w:sz w:val="24"/>
              <w:szCs w:val="24"/>
            </w:rPr>
            <w:t>d</w:t>
          </w:r>
          <w:r w:rsidRPr="00597C11">
            <w:rPr>
              <w:rFonts w:ascii="Corbel" w:eastAsia="Georgia" w:hAnsi="Corbel" w:cs="Times New Roman"/>
              <w:spacing w:val="8"/>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de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ng</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se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0"/>
              <w:sz w:val="24"/>
              <w:szCs w:val="24"/>
            </w:rPr>
            <w:t xml:space="preserve"> </w:t>
          </w:r>
          <w:r w:rsidRPr="00597C11">
            <w:rPr>
              <w:rFonts w:ascii="Corbel" w:eastAsia="Georgia" w:hAnsi="Corbel" w:cs="Times New Roman"/>
              <w:sz w:val="24"/>
              <w:szCs w:val="24"/>
            </w:rPr>
            <w:t>ph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8"/>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0"/>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e</w:t>
          </w:r>
          <w:r w:rsidRPr="00597C11">
            <w:rPr>
              <w:rFonts w:ascii="Corbel" w:eastAsia="Georgia" w:hAnsi="Corbel" w:cs="Times New Roman"/>
              <w:spacing w:val="18"/>
              <w:sz w:val="24"/>
              <w:szCs w:val="24"/>
            </w:rPr>
            <w:t xml:space="preserve"> </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.g.,</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w:t>
          </w:r>
          <w:r w:rsidRPr="00597C11">
            <w:rPr>
              <w:rFonts w:ascii="Corbel" w:eastAsia="Georgia" w:hAnsi="Corbel" w:cs="Times New Roman"/>
              <w:sz w:val="24"/>
              <w:szCs w:val="24"/>
            </w:rPr>
            <w:t>s</w:t>
          </w:r>
          <w:r w:rsidRPr="00597C11">
            <w:rPr>
              <w:rFonts w:ascii="Corbel" w:eastAsia="Georgia" w:hAnsi="Corbel" w:cs="Times New Roman"/>
              <w:spacing w:val="18"/>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n</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8"/>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rst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29"/>
              <w:sz w:val="24"/>
              <w:szCs w:val="24"/>
            </w:rPr>
            <w:t xml:space="preserve"> </w:t>
          </w:r>
          <w:r w:rsidRPr="00597C11">
            <w:rPr>
              <w:rFonts w:ascii="Corbel" w:eastAsia="Georgia" w:hAnsi="Corbel" w:cs="Times New Roman"/>
              <w:sz w:val="24"/>
              <w:szCs w:val="24"/>
            </w:rPr>
            <w:t>gr</w:t>
          </w:r>
          <w:r w:rsidRPr="00597C11">
            <w:rPr>
              <w:rFonts w:ascii="Corbel" w:eastAsia="Georgia" w:hAnsi="Corbel" w:cs="Times New Roman"/>
              <w:spacing w:val="-1"/>
              <w:sz w:val="24"/>
              <w:szCs w:val="24"/>
            </w:rPr>
            <w:t>ad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9"/>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ll</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ge</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w:t>
          </w:r>
          <w:r w:rsidRPr="00597C11">
            <w:rPr>
              <w:rFonts w:ascii="Corbel" w:eastAsia="Georgia" w:hAnsi="Corbel" w:cs="Times New Roman"/>
              <w:spacing w:val="32"/>
              <w:sz w:val="24"/>
              <w:szCs w:val="24"/>
            </w:rPr>
            <w:t xml:space="preserve"> </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z w:val="24"/>
              <w:szCs w:val="24"/>
            </w:rPr>
            <w:t>r,</w:t>
          </w:r>
          <w:r w:rsidRPr="00597C11">
            <w:rPr>
              <w:rFonts w:ascii="Corbel" w:eastAsia="Georgia" w:hAnsi="Corbel" w:cs="Times New Roman"/>
              <w:spacing w:val="31"/>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30"/>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at</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n </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f</w:t>
          </w:r>
          <w:r w:rsidRPr="00597C11">
            <w:rPr>
              <w:rFonts w:ascii="Corbel" w:eastAsia="Georgia" w:hAnsi="Corbel" w:cs="Times New Roman"/>
              <w:spacing w:val="-1"/>
              <w:sz w:val="24"/>
              <w:szCs w:val="24"/>
            </w:rPr>
            <w:t>aci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/or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se 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fu</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ons </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.g.,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x</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u</w:t>
          </w:r>
          <w:r w:rsidRPr="00597C11">
            <w:rPr>
              <w:rFonts w:ascii="Corbel" w:eastAsia="Georgia" w:hAnsi="Corbel" w:cs="Times New Roman"/>
              <w:sz w:val="24"/>
              <w:szCs w:val="24"/>
            </w:rPr>
            <w:t>se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gs/</w:t>
          </w:r>
          <w:r w:rsidRPr="00597C11">
            <w:rPr>
              <w:rFonts w:ascii="Corbel" w:eastAsia="Georgia" w:hAnsi="Corbel" w:cs="Times New Roman"/>
              <w:spacing w:val="-3"/>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oho</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jor/</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roomm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fl</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 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p</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br</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ps,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1"/>
              <w:sz w:val="24"/>
              <w:szCs w:val="24"/>
            </w:rPr>
            <w:t>).</w:t>
          </w:r>
        </w:p>
        <w:p w14:paraId="0FEF3BCE" w14:textId="72DC97ED" w:rsidR="00B13C1B"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f</w:t>
          </w:r>
          <w:r w:rsidRPr="00597C11">
            <w:rPr>
              <w:rFonts w:ascii="Corbel" w:eastAsia="Georgia" w:hAnsi="Corbel" w:cs="Times New Roman"/>
              <w:spacing w:val="-1"/>
              <w:sz w:val="24"/>
              <w:szCs w:val="24"/>
            </w:rPr>
            <w:t>ace</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n</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lud</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jor 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B</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po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003233EE"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sor</w:t>
          </w:r>
          <w:r w:rsidRPr="00597C11">
            <w:rPr>
              <w:rFonts w:ascii="Corbel" w:eastAsia="Georgia" w:hAnsi="Corbel" w:cs="Times New Roman"/>
              <w:spacing w:val="-1"/>
              <w:sz w:val="24"/>
              <w:szCs w:val="24"/>
            </w:rPr>
            <w:t>de</w:t>
          </w:r>
          <w:r w:rsidR="003233EE" w:rsidRPr="00597C11">
            <w:rPr>
              <w:rFonts w:ascii="Corbel" w:eastAsia="Georgia" w:hAnsi="Corbel" w:cs="Times New Roman"/>
              <w:sz w:val="24"/>
              <w:szCs w:val="24"/>
            </w:rPr>
            <w:t xml:space="preserve">r,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z</w:t>
          </w:r>
          <w:r w:rsidRPr="00597C11">
            <w:rPr>
              <w:rFonts w:ascii="Corbel" w:eastAsia="Georgia" w:hAnsi="Corbel" w:cs="Times New Roman"/>
              <w:sz w:val="24"/>
              <w:szCs w:val="24"/>
            </w:rPr>
            <w:t>ophr</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ia</w:t>
          </w:r>
          <w:r w:rsidR="003233EE" w:rsidRPr="00597C11">
            <w:rPr>
              <w:rFonts w:ascii="Corbel" w:eastAsia="Georgia" w:hAnsi="Corbel" w:cs="Times New Roman"/>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003233EE"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o</w:t>
          </w:r>
          <w:r w:rsidR="003233EE"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ea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so</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de</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p>
        <w:p w14:paraId="67D617B7" w14:textId="38F0AC66" w:rsidR="00CD00D9"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ho</w:t>
          </w:r>
          <w:r w:rsidRPr="00597C11">
            <w:rPr>
              <w:rFonts w:ascii="Corbel" w:eastAsia="Georgia" w:hAnsi="Corbel" w:cs="Times New Roman"/>
              <w:spacing w:val="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7"/>
              <w:sz w:val="24"/>
              <w:szCs w:val="24"/>
            </w:rPr>
            <w:t xml:space="preserve">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mm</w:t>
          </w:r>
          <w:r w:rsidRPr="00597C11">
            <w:rPr>
              <w:rFonts w:ascii="Corbel" w:eastAsia="Georgia" w:hAnsi="Corbel" w:cs="Times New Roman"/>
              <w:spacing w:val="-1"/>
              <w:sz w:val="24"/>
              <w:szCs w:val="24"/>
            </w:rPr>
            <w:t>ed</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e</w:t>
          </w:r>
          <w:r w:rsidRPr="00597C11">
            <w:rPr>
              <w:rFonts w:ascii="Corbel" w:eastAsia="Georgia" w:hAnsi="Corbel" w:cs="Times New Roman"/>
              <w:spacing w:val="6"/>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6"/>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8"/>
              <w:sz w:val="24"/>
              <w:szCs w:val="24"/>
            </w:rPr>
            <w:t xml:space="preserve"> </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y</w:t>
          </w:r>
          <w:r w:rsidRPr="00597C11">
            <w:rPr>
              <w:rFonts w:ascii="Corbel" w:eastAsia="Georgia" w:hAnsi="Corbel" w:cs="Times New Roman"/>
              <w:spacing w:val="6"/>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7"/>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ici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003233EE" w:rsidRPr="00597C11">
            <w:rPr>
              <w:rFonts w:ascii="Corbel" w:eastAsia="Georgia" w:hAnsi="Corbel" w:cs="Times New Roman"/>
              <w:spacing w:val="48"/>
              <w:sz w:val="24"/>
              <w:szCs w:val="24"/>
            </w:rPr>
            <w:t xml:space="preserve"> </w:t>
          </w:r>
          <w:r w:rsidRPr="00597C11">
            <w:rPr>
              <w:rFonts w:ascii="Corbel" w:eastAsia="Georgia" w:hAnsi="Corbel" w:cs="Times New Roman"/>
              <w:sz w:val="24"/>
              <w:szCs w:val="24"/>
            </w:rPr>
            <w:t>hom</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48"/>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e</w:t>
          </w:r>
          <w:r w:rsidRPr="00597C11">
            <w:rPr>
              <w:rFonts w:ascii="Corbel" w:eastAsia="Georgia" w:hAnsi="Corbel" w:cs="Times New Roman"/>
              <w:spacing w:val="47"/>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49"/>
              <w:sz w:val="24"/>
              <w:szCs w:val="24"/>
            </w:rPr>
            <w:t xml:space="preserve"> </w:t>
          </w:r>
          <w:r w:rsidRPr="00597C11">
            <w:rPr>
              <w:rFonts w:ascii="Corbel" w:eastAsia="Georgia" w:hAnsi="Corbel" w:cs="Times New Roman"/>
              <w:sz w:val="24"/>
              <w:szCs w:val="24"/>
            </w:rPr>
            <w:t>ps</w:t>
          </w:r>
          <w:r w:rsidRPr="00597C11">
            <w:rPr>
              <w:rFonts w:ascii="Corbel" w:eastAsia="Georgia" w:hAnsi="Corbel" w:cs="Times New Roman"/>
              <w:spacing w:val="2"/>
              <w:sz w:val="24"/>
              <w:szCs w:val="24"/>
            </w:rPr>
            <w:t>y</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c</w:t>
          </w:r>
          <w:r w:rsidRPr="00597C11">
            <w:rPr>
              <w:rFonts w:ascii="Corbel" w:eastAsia="Georgia" w:hAnsi="Corbel" w:cs="Times New Roman"/>
              <w:spacing w:val="47"/>
              <w:sz w:val="24"/>
              <w:szCs w:val="24"/>
            </w:rPr>
            <w:t xml:space="preserve"> </w:t>
          </w:r>
          <w:r w:rsidRPr="00597C11">
            <w:rPr>
              <w:rFonts w:ascii="Corbel" w:eastAsia="Georgia" w:hAnsi="Corbel" w:cs="Times New Roman"/>
              <w:sz w:val="24"/>
              <w:szCs w:val="24"/>
            </w:rPr>
            <w:t>symp</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oms,</w:t>
          </w:r>
          <w:r w:rsidRPr="00597C11">
            <w:rPr>
              <w:rFonts w:ascii="Corbel" w:eastAsia="Georgia" w:hAnsi="Corbel" w:cs="Times New Roman"/>
              <w:spacing w:val="50"/>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ex</w:t>
          </w:r>
          <w:r w:rsidRPr="00597C11">
            <w:rPr>
              <w:rFonts w:ascii="Corbel" w:eastAsia="Georgia" w:hAnsi="Corbel" w:cs="Times New Roman"/>
              <w:spacing w:val="4"/>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49"/>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ult</w:t>
          </w:r>
          <w:r w:rsidRPr="00597C11">
            <w:rPr>
              <w:rFonts w:ascii="Corbel" w:eastAsia="Georgia" w:hAnsi="Corbel" w:cs="Times New Roman"/>
              <w:sz w:val="24"/>
              <w:szCs w:val="24"/>
            </w:rPr>
            <w:t xml:space="preserve">, </w:t>
          </w:r>
          <w:r w:rsidR="00B13C1B" w:rsidRPr="00597C11">
            <w:rPr>
              <w:rFonts w:ascii="Corbel" w:eastAsia="Georgia" w:hAnsi="Corbel" w:cs="Times New Roman"/>
              <w:sz w:val="24"/>
              <w:szCs w:val="24"/>
            </w:rPr>
            <w:t xml:space="preserve">death of a loved one,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p>
        <w:p w14:paraId="1B58A512" w14:textId="7904C070"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z w:val="24"/>
              <w:szCs w:val="24"/>
            </w:rPr>
            <w:t>CAPS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rong</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lf</w:t>
          </w:r>
          <w:r w:rsidRPr="00597C11">
            <w:rPr>
              <w:rFonts w:ascii="Corbel" w:eastAsia="Georgia" w:hAnsi="Corbel" w:cs="Times New Roman"/>
              <w:spacing w:val="-1"/>
              <w:sz w:val="24"/>
              <w:szCs w:val="24"/>
            </w:rPr>
            <w: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fl</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e of 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spons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43"/>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f</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42"/>
              <w:sz w:val="24"/>
              <w:szCs w:val="24"/>
            </w:rPr>
            <w:t xml:space="preserve"> </w:t>
          </w:r>
          <w:r w:rsidRPr="00597C11">
            <w:rPr>
              <w:rFonts w:ascii="Corbel" w:eastAsia="Georgia" w:hAnsi="Corbel" w:cs="Times New Roman"/>
              <w:sz w:val="24"/>
              <w:szCs w:val="24"/>
            </w:rPr>
            <w:t>q</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42"/>
              <w:sz w:val="24"/>
              <w:szCs w:val="24"/>
            </w:rPr>
            <w:t xml:space="preserve"> </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43"/>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42"/>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fu</w:t>
          </w:r>
          <w:r w:rsidRPr="00597C11">
            <w:rPr>
              <w:rFonts w:ascii="Corbel" w:eastAsia="Georgia" w:hAnsi="Corbel" w:cs="Times New Roman"/>
              <w:sz w:val="24"/>
              <w:szCs w:val="24"/>
            </w:rPr>
            <w:t>l</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3"/>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e</w:t>
          </w:r>
          <w:r w:rsidR="00B13C1B" w:rsidRPr="00597C11">
            <w:rPr>
              <w:rFonts w:ascii="Corbel" w:eastAsia="Georgia" w:hAnsi="Corbel" w:cs="Times New Roman"/>
              <w:sz w:val="24"/>
              <w:szCs w:val="24"/>
            </w:rPr>
            <w:t xml:space="preserve">. They are also key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4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ac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re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gro</w:t>
          </w:r>
          <w:r w:rsidRPr="00597C11">
            <w:rPr>
              <w:rFonts w:ascii="Corbel" w:eastAsia="Georgia" w:hAnsi="Corbel" w:cs="Times New Roman"/>
              <w:spacing w:val="1"/>
              <w:sz w:val="24"/>
              <w:szCs w:val="24"/>
            </w:rPr>
            <w:t>wt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gh</w:t>
          </w:r>
          <w:r w:rsidRPr="00597C11">
            <w:rPr>
              <w:rFonts w:ascii="Corbel" w:eastAsia="Georgia" w:hAnsi="Corbel" w:cs="Times New Roman"/>
              <w:spacing w:val="-2"/>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 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promo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se </w:t>
          </w:r>
          <w:r w:rsidRPr="00597C11">
            <w:rPr>
              <w:rFonts w:ascii="Corbel" w:eastAsia="Georgia" w:hAnsi="Corbel" w:cs="Times New Roman"/>
              <w:spacing w:val="-1"/>
              <w:sz w:val="24"/>
              <w:szCs w:val="24"/>
            </w:rPr>
            <w:t>c</w:t>
          </w:r>
          <w:r w:rsidRPr="00597C11">
            <w:rPr>
              <w:rFonts w:ascii="Corbel" w:eastAsia="Georgia" w:hAnsi="Corbel" w:cs="Times New Roman"/>
              <w:spacing w:val="2"/>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he s</w:t>
          </w:r>
          <w:r w:rsidRPr="00597C11">
            <w:rPr>
              <w:rFonts w:ascii="Corbel" w:eastAsia="Georgia" w:hAnsi="Corbel" w:cs="Times New Roman"/>
              <w:spacing w:val="1"/>
              <w:sz w:val="24"/>
              <w:szCs w:val="24"/>
            </w:rPr>
            <w:t>tud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hom</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ork</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pro</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ide</w:t>
          </w:r>
          <w:r w:rsidRPr="00597C11">
            <w:rPr>
              <w:rFonts w:ascii="Corbel" w:eastAsia="Georgia" w:hAnsi="Corbel" w:cs="Times New Roman"/>
              <w:sz w:val="24"/>
              <w:szCs w:val="24"/>
            </w:rPr>
            <w:t xml:space="preserve">s a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ry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mpor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t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 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 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tu</w:t>
          </w:r>
          <w:r w:rsidRPr="00597C11">
            <w:rPr>
              <w:rFonts w:ascii="Corbel" w:eastAsia="Georgia" w:hAnsi="Corbel" w:cs="Times New Roman"/>
              <w:sz w:val="24"/>
              <w:szCs w:val="24"/>
            </w:rPr>
            <w:t xml:space="preserve">re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kl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 xml:space="preserve">ng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c</w:t>
          </w:r>
          <w:r w:rsidRPr="00597C11">
            <w:rPr>
              <w:rFonts w:ascii="Corbel" w:eastAsia="Georgia" w:hAnsi="Corbel" w:cs="Times New Roman"/>
              <w:spacing w:val="1"/>
              <w:sz w:val="24"/>
              <w:szCs w:val="24"/>
            </w:rPr>
            <w:t xml:space="preserve"> a</w:t>
          </w:r>
          <w:r w:rsidRPr="00597C11">
            <w:rPr>
              <w:rFonts w:ascii="Corbel" w:eastAsia="Georgia" w:hAnsi="Corbel" w:cs="Times New Roman"/>
              <w:sz w:val="24"/>
              <w:szCs w:val="24"/>
            </w:rPr>
            <w:t>nd</w:t>
          </w:r>
          <w:r w:rsidRPr="00597C11">
            <w:rPr>
              <w:rFonts w:ascii="Corbel" w:eastAsia="Georgia" w:hAnsi="Corbel" w:cs="Times New Roman"/>
              <w:spacing w:val="-1"/>
              <w:sz w:val="24"/>
              <w:szCs w:val="24"/>
            </w:rPr>
            <w:t xml:space="preserve"> ca</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z w:val="24"/>
              <w:szCs w:val="24"/>
            </w:rPr>
            <w:t>r s</w:t>
          </w:r>
          <w:r w:rsidRPr="00597C11">
            <w:rPr>
              <w:rFonts w:ascii="Corbel" w:eastAsia="Georgia" w:hAnsi="Corbel" w:cs="Times New Roman"/>
              <w:spacing w:val="1"/>
              <w:sz w:val="24"/>
              <w:szCs w:val="24"/>
            </w:rPr>
            <w:t>uc</w:t>
          </w:r>
          <w:r w:rsidRPr="00597C11">
            <w:rPr>
              <w:rFonts w:ascii="Corbel" w:eastAsia="Georgia" w:hAnsi="Corbel" w:cs="Times New Roman"/>
              <w:spacing w:val="-1"/>
              <w:sz w:val="24"/>
              <w:szCs w:val="24"/>
            </w:rPr>
            <w:t>ce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p>
        <w:p w14:paraId="32C151FF"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3D736ECA" w14:textId="77777777"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1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st</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2"/>
              <w:sz w:val="24"/>
              <w:szCs w:val="24"/>
            </w:rPr>
            <w:t xml:space="preserve"> </w:t>
          </w:r>
          <w:r w:rsidRPr="00597C11">
            <w:rPr>
              <w:rFonts w:ascii="Corbel" w:eastAsia="Georgia" w:hAnsi="Corbel" w:cs="Times New Roman"/>
              <w:sz w:val="24"/>
              <w:szCs w:val="24"/>
            </w:rPr>
            <w:t>so</w:t>
          </w:r>
          <w:r w:rsidRPr="00597C11">
            <w:rPr>
              <w:rFonts w:ascii="Corbel" w:eastAsia="Georgia" w:hAnsi="Corbel" w:cs="Times New Roman"/>
              <w:spacing w:val="-1"/>
              <w:sz w:val="24"/>
              <w:szCs w:val="24"/>
            </w:rPr>
            <w:t>cie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de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mo</w:t>
          </w:r>
          <w:r w:rsidRPr="00597C11">
            <w:rPr>
              <w:rFonts w:ascii="Corbel" w:eastAsia="Georgia" w:hAnsi="Corbel" w:cs="Times New Roman"/>
              <w:spacing w:val="-1"/>
              <w:sz w:val="24"/>
              <w:szCs w:val="24"/>
            </w:rPr>
            <w:t>del</w:t>
          </w:r>
          <w:r w:rsidRPr="00597C11">
            <w:rPr>
              <w:rFonts w:ascii="Corbel" w:eastAsia="Georgia" w:hAnsi="Corbel" w:cs="Times New Roman"/>
              <w:sz w:val="24"/>
              <w:szCs w:val="24"/>
            </w:rPr>
            <w:t xml:space="preserve">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or</w:t>
          </w:r>
          <w:r w:rsidRPr="00597C11">
            <w:rPr>
              <w:rFonts w:ascii="Corbel" w:eastAsia="Georgia" w:hAnsi="Corbel" w:cs="Times New Roman"/>
              <w:spacing w:val="2"/>
              <w:sz w:val="24"/>
              <w:szCs w:val="24"/>
            </w:rPr>
            <w:t>p</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 pos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lf</w:t>
          </w:r>
          <w:r w:rsidRPr="00597C11">
            <w:rPr>
              <w:rFonts w:ascii="Corbel" w:eastAsia="Georgia" w:hAnsi="Corbel" w:cs="Times New Roman"/>
              <w:spacing w:val="-1"/>
              <w:sz w:val="24"/>
              <w:szCs w:val="24"/>
            </w:rPr>
            <w:t>-ca</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d 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  </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st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ad</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ca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e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a m</w:t>
          </w:r>
          <w:r w:rsidRPr="00597C11">
            <w:rPr>
              <w:rFonts w:ascii="Corbel" w:eastAsia="Georgia" w:hAnsi="Corbel" w:cs="Times New Roman"/>
              <w:spacing w:val="3"/>
              <w:sz w:val="24"/>
              <w:szCs w:val="24"/>
            </w:rPr>
            <w:t>o</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f</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ll</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w</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 a mo</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l 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ff</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 o</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p>
        <w:p w14:paraId="106E1C58"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6B421117" w14:textId="77777777"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ed</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rong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so</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mbr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ea</w:t>
          </w:r>
          <w:r w:rsidRPr="00597C11">
            <w:rPr>
              <w:rFonts w:ascii="Corbel" w:eastAsia="Georgia" w:hAnsi="Corbel" w:cs="Times New Roman"/>
              <w:sz w:val="24"/>
              <w:szCs w:val="24"/>
            </w:rPr>
            <w:t xml:space="preserve">rn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rom 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00B13C1B" w:rsidRPr="00597C11">
            <w:rPr>
              <w:rFonts w:ascii="Corbel" w:eastAsia="Georgia" w:hAnsi="Corbel" w:cs="Times New Roman"/>
              <w:sz w:val="24"/>
              <w:szCs w:val="24"/>
            </w:rPr>
            <w:t xml:space="preserve"> and therefore, as a staff, we entrust each other with the resp</w:t>
          </w:r>
          <w:r w:rsidRPr="00597C11">
            <w:rPr>
              <w:rFonts w:ascii="Corbel" w:eastAsia="Georgia" w:hAnsi="Corbel" w:cs="Times New Roman"/>
              <w:sz w:val="24"/>
              <w:szCs w:val="24"/>
            </w:rPr>
            <w:t>ons</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r</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ronm</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 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l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gr</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f</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eed</w:t>
          </w:r>
          <w:r w:rsidRPr="00597C11">
            <w:rPr>
              <w:rFonts w:ascii="Corbel" w:eastAsia="Georgia" w:hAnsi="Corbel" w:cs="Times New Roman"/>
              <w:sz w:val="24"/>
              <w:szCs w:val="24"/>
            </w:rPr>
            <w:t>om</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ex</w:t>
          </w:r>
          <w:r w:rsidRPr="00597C11">
            <w:rPr>
              <w:rFonts w:ascii="Corbel" w:eastAsia="Georgia" w:hAnsi="Corbel" w:cs="Times New Roman"/>
              <w:sz w:val="24"/>
              <w:szCs w:val="24"/>
            </w:rPr>
            <w:t>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o</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nd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ss. </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promo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3"/>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bro</w:t>
          </w:r>
          <w:r w:rsidRPr="00597C11">
            <w:rPr>
              <w:rFonts w:ascii="Corbel" w:eastAsia="Georgia" w:hAnsi="Corbel" w:cs="Times New Roman"/>
              <w:spacing w:val="-1"/>
              <w:sz w:val="24"/>
              <w:szCs w:val="24"/>
            </w:rPr>
            <w:t>ade</w:t>
          </w:r>
          <w:r w:rsidRPr="00597C11">
            <w:rPr>
              <w:rFonts w:ascii="Corbel" w:eastAsia="Georgia" w:hAnsi="Corbel" w:cs="Times New Roman"/>
              <w:sz w:val="24"/>
              <w:szCs w:val="24"/>
            </w:rPr>
            <w:t>st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nse</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la</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g</w:t>
          </w:r>
          <w:r w:rsidRPr="00597C11">
            <w:rPr>
              <w:rFonts w:ascii="Corbel" w:eastAsia="Georgia" w:hAnsi="Corbel" w:cs="Times New Roman"/>
              <w:sz w:val="24"/>
              <w:szCs w:val="24"/>
            </w:rPr>
            <w:t>h</w:t>
          </w:r>
          <w:r w:rsidRPr="00597C11">
            <w:rPr>
              <w:rFonts w:ascii="Corbel" w:eastAsia="Georgia" w:hAnsi="Corbel" w:cs="Times New Roman"/>
              <w:spacing w:val="26"/>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lu</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2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gn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26"/>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s. </w:t>
          </w:r>
          <w:r w:rsidRPr="00597C11">
            <w:rPr>
              <w:rFonts w:ascii="Corbel" w:eastAsia="Georgia" w:hAnsi="Corbel" w:cs="Times New Roman"/>
              <w:spacing w:val="5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 m</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acc</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v</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ua</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 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hose</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s,</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ex</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or</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rs,</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 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 po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lastRenderedPageBreak/>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p>
        <w:p w14:paraId="6096973D"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0C34F0FB" w14:textId="3408B04A" w:rsidR="00EE1C33" w:rsidRPr="007701DB"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ny</w:t>
          </w:r>
          <w:r w:rsidRPr="00597C11">
            <w:rPr>
              <w:rFonts w:ascii="Corbel" w:eastAsia="Georgia" w:hAnsi="Corbel" w:cs="Times New Roman"/>
              <w:spacing w:val="5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w:t>
          </w:r>
          <w:r w:rsidRPr="00597C11">
            <w:rPr>
              <w:rFonts w:ascii="Corbel" w:eastAsia="Georgia" w:hAnsi="Corbel" w:cs="Times New Roman"/>
              <w:spacing w:val="-2"/>
              <w:sz w:val="24"/>
              <w:szCs w:val="24"/>
            </w:rPr>
            <w:t>g</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58"/>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ff</w:t>
          </w:r>
          <w:r w:rsidRPr="00597C11">
            <w:rPr>
              <w:rFonts w:ascii="Corbel" w:eastAsia="Georgia" w:hAnsi="Corbel" w:cs="Times New Roman"/>
              <w:sz w:val="24"/>
              <w:szCs w:val="24"/>
            </w:rPr>
            <w:t>ort</w:t>
          </w:r>
          <w:r w:rsidRPr="00597C11">
            <w:rPr>
              <w:rFonts w:ascii="Corbel" w:eastAsia="Georgia" w:hAnsi="Corbel" w:cs="Times New Roman"/>
              <w:spacing w:val="5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58"/>
              <w:sz w:val="24"/>
              <w:szCs w:val="24"/>
            </w:rPr>
            <w:t xml:space="preserve"> </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t </w:t>
          </w:r>
          <w:r w:rsidR="00587257">
            <w:rPr>
              <w:rFonts w:ascii="Corbel" w:eastAsia="Georgia" w:hAnsi="Corbel" w:cs="Times New Roman"/>
              <w:spacing w:val="-1"/>
              <w:sz w:val="24"/>
              <w:szCs w:val="24"/>
            </w:rPr>
            <w:t>CPH</w:t>
          </w:r>
          <w:r w:rsidRPr="00597C11">
            <w:rPr>
              <w:rFonts w:ascii="Corbel" w:eastAsia="Georgia" w:hAnsi="Corbel" w:cs="Times New Roman"/>
              <w:sz w:val="24"/>
              <w:szCs w:val="24"/>
            </w:rPr>
            <w:t>.  For</w:t>
          </w:r>
          <w:r w:rsidRPr="00597C11">
            <w:rPr>
              <w:rFonts w:ascii="Corbel" w:eastAsia="Georgia" w:hAnsi="Corbel" w:cs="Times New Roman"/>
              <w:spacing w:val="58"/>
              <w:sz w:val="24"/>
              <w:szCs w:val="24"/>
            </w:rPr>
            <w:t xml:space="preserve"> </w:t>
          </w:r>
          <w:r w:rsidRPr="00597C11">
            <w:rPr>
              <w:rFonts w:ascii="Corbel" w:eastAsia="Georgia" w:hAnsi="Corbel" w:cs="Times New Roman"/>
              <w:sz w:val="24"/>
              <w:szCs w:val="24"/>
            </w:rPr>
            <w:t>some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 xml:space="preserve">to </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m</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 xml:space="preserve">c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t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du</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 xml:space="preserve">a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3"/>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nse of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onn</w:t>
          </w:r>
          <w:r w:rsidRPr="007701DB">
            <w:rPr>
              <w:rFonts w:ascii="Corbel" w:eastAsia="Georgia" w:hAnsi="Corbel" w:cs="Times New Roman"/>
              <w:spacing w:val="-1"/>
              <w:sz w:val="24"/>
              <w:szCs w:val="24"/>
            </w:rPr>
            <w:t>ec</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3"/>
              <w:sz w:val="24"/>
              <w:szCs w:val="24"/>
            </w:rPr>
            <w:t xml:space="preserve"> </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pacing w:val="2"/>
              <w:sz w:val="24"/>
              <w:szCs w:val="24"/>
            </w:rPr>
            <w:t>r</w:t>
          </w:r>
          <w:r w:rsidRPr="007701DB">
            <w:rPr>
              <w:rFonts w:ascii="Corbel" w:eastAsia="Georgia" w:hAnsi="Corbel" w:cs="Times New Roman"/>
              <w:sz w:val="24"/>
              <w:szCs w:val="24"/>
            </w:rPr>
            <w:t>e</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d</w:t>
          </w:r>
          <w:r w:rsidRPr="007701DB">
            <w:rPr>
              <w:rFonts w:ascii="Corbel" w:eastAsia="Georgia" w:hAnsi="Corbel" w:cs="Times New Roman"/>
              <w:spacing w:val="3"/>
              <w:sz w:val="24"/>
              <w:szCs w:val="24"/>
            </w:rPr>
            <w:t>/</w:t>
          </w:r>
          <w:r w:rsidRPr="007701DB">
            <w:rPr>
              <w:rFonts w:ascii="Corbel" w:eastAsia="Georgia" w:hAnsi="Corbel" w:cs="Times New Roman"/>
              <w:sz w:val="24"/>
              <w:szCs w:val="24"/>
            </w:rPr>
            <w:t>or</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 xml:space="preserve">a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ac</w:t>
          </w:r>
          <w:r w:rsidRPr="007701DB">
            <w:rPr>
              <w:rFonts w:ascii="Corbel" w:eastAsia="Georgia" w:hAnsi="Corbel" w:cs="Times New Roman"/>
              <w:sz w:val="24"/>
              <w:szCs w:val="24"/>
            </w:rPr>
            <w:t>k</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or</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ex</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s</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dea</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 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ssors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ei</w:t>
          </w:r>
          <w:r w:rsidRPr="007701DB">
            <w:rPr>
              <w:rFonts w:ascii="Corbel" w:eastAsia="Georgia" w:hAnsi="Corbel" w:cs="Times New Roman"/>
              <w:sz w:val="24"/>
              <w:szCs w:val="24"/>
            </w:rPr>
            <w:t>r</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  CAPS</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a</w:t>
          </w:r>
          <w:r w:rsidRPr="007701DB">
            <w:rPr>
              <w:rFonts w:ascii="Corbel" w:eastAsia="Georgia" w:hAnsi="Corbel" w:cs="Times New Roman"/>
              <w:spacing w:val="2"/>
              <w:sz w:val="24"/>
              <w:szCs w:val="24"/>
            </w:rPr>
            <w:t>p</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o</w:t>
          </w:r>
          <w:r w:rsidRPr="007701DB">
            <w:rPr>
              <w:rFonts w:ascii="Corbel" w:eastAsia="Georgia" w:hAnsi="Corbel" w:cs="Times New Roman"/>
              <w:spacing w:val="29"/>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b</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st</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p</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g</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t</w:t>
          </w:r>
          <w:r w:rsidRPr="007701DB">
            <w:rPr>
              <w:rFonts w:ascii="Corbel" w:eastAsia="Georgia" w:hAnsi="Corbel" w:cs="Times New Roman"/>
              <w:spacing w:val="25"/>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4"/>
              <w:sz w:val="24"/>
              <w:szCs w:val="24"/>
            </w:rPr>
            <w:t>t</w:t>
          </w:r>
          <w:r w:rsidRPr="007701DB">
            <w:rPr>
              <w:rFonts w:ascii="Corbel" w:eastAsia="Georgia" w:hAnsi="Corbel" w:cs="Times New Roman"/>
              <w:spacing w:val="1"/>
              <w:sz w:val="24"/>
              <w:szCs w:val="24"/>
            </w:rPr>
            <w:t>u</w:t>
          </w:r>
          <w:r w:rsidRPr="007701DB">
            <w:rPr>
              <w:rFonts w:ascii="Corbel" w:eastAsia="Georgia" w:hAnsi="Corbel" w:cs="Times New Roman"/>
              <w:spacing w:val="-1"/>
              <w:sz w:val="24"/>
              <w:szCs w:val="24"/>
            </w:rPr>
            <w:t>de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onn</w:t>
          </w:r>
          <w:r w:rsidRPr="007701DB">
            <w:rPr>
              <w:rFonts w:ascii="Corbel" w:eastAsia="Georgia" w:hAnsi="Corbel" w:cs="Times New Roman"/>
              <w:spacing w:val="2"/>
              <w:sz w:val="24"/>
              <w:szCs w:val="24"/>
            </w:rPr>
            <w:t>e</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d</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 p</w:t>
          </w:r>
          <w:r w:rsidRPr="007701DB">
            <w:rPr>
              <w:rFonts w:ascii="Corbel" w:eastAsia="Georgia" w:hAnsi="Corbel" w:cs="Times New Roman"/>
              <w:spacing w:val="-1"/>
              <w:sz w:val="24"/>
              <w:szCs w:val="24"/>
            </w:rPr>
            <w:t>ee</w:t>
          </w:r>
          <w:r w:rsidRPr="007701DB">
            <w:rPr>
              <w:rFonts w:ascii="Corbel" w:eastAsia="Georgia" w:hAnsi="Corbel" w:cs="Times New Roman"/>
              <w:sz w:val="24"/>
              <w:szCs w:val="24"/>
            </w:rPr>
            <w:t>rs,</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y</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2"/>
              <w:sz w:val="24"/>
              <w:szCs w:val="24"/>
            </w:rPr>
            <w:t>p</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3"/>
              <w:sz w:val="24"/>
              <w:szCs w:val="24"/>
            </w:rPr>
            <w:t>o</w:t>
          </w:r>
          <w:r w:rsidRPr="007701DB">
            <w:rPr>
              <w:rFonts w:ascii="Corbel" w:eastAsia="Georgia" w:hAnsi="Corbel" w:cs="Times New Roman"/>
              <w:sz w:val="24"/>
              <w:szCs w:val="24"/>
            </w:rPr>
            <w:t>nn</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28"/>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31"/>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pacing w:val="2"/>
              <w:sz w:val="24"/>
              <w:szCs w:val="24"/>
            </w:rPr>
            <w:t>h</w:t>
          </w:r>
          <w:r w:rsidRPr="007701DB">
            <w:rPr>
              <w:rFonts w:ascii="Corbel" w:eastAsia="Georgia" w:hAnsi="Corbel" w:cs="Times New Roman"/>
              <w:sz w:val="24"/>
              <w:szCs w:val="24"/>
            </w:rPr>
            <w:t>e</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omm</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y</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e</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2"/>
              <w:sz w:val="24"/>
              <w:szCs w:val="24"/>
            </w:rPr>
            <w:t>he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p</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m</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ea</w:t>
          </w:r>
          <w:r w:rsidRPr="007701DB">
            <w:rPr>
              <w:rFonts w:ascii="Corbel" w:eastAsia="Georgia" w:hAnsi="Corbel" w:cs="Times New Roman"/>
              <w:sz w:val="24"/>
              <w:szCs w:val="24"/>
            </w:rPr>
            <w:t>rn</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 b</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m</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 xml:space="preserve">ge </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mo</w:t>
          </w:r>
          <w:r w:rsidRPr="007701DB">
            <w:rPr>
              <w:rFonts w:ascii="Corbel" w:eastAsia="Georgia" w:hAnsi="Corbel" w:cs="Times New Roman"/>
              <w:spacing w:val="1"/>
              <w:sz w:val="24"/>
              <w:szCs w:val="24"/>
            </w:rPr>
            <w:t>t</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 psy</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ho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2"/>
              <w:sz w:val="24"/>
              <w:szCs w:val="24"/>
            </w:rPr>
            <w:t xml:space="preserve"> </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eed</w:t>
          </w:r>
          <w:r w:rsidRPr="007701DB">
            <w:rPr>
              <w:rFonts w:ascii="Corbel" w:eastAsia="Georgia" w:hAnsi="Corbel" w:cs="Times New Roman"/>
              <w:sz w:val="24"/>
              <w:szCs w:val="24"/>
            </w:rPr>
            <w:t xml:space="preserve">s </w:t>
          </w:r>
          <w:r w:rsidR="00604426" w:rsidRPr="007701DB">
            <w:rPr>
              <w:rFonts w:ascii="Corbel" w:eastAsia="Georgia" w:hAnsi="Corbel" w:cs="Times New Roman"/>
              <w:sz w:val="24"/>
              <w:szCs w:val="24"/>
            </w:rPr>
            <w:t xml:space="preserve">in support of </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nh</w:t>
          </w:r>
          <w:r w:rsidRPr="007701DB">
            <w:rPr>
              <w:rFonts w:ascii="Corbel" w:eastAsia="Georgia" w:hAnsi="Corbel" w:cs="Times New Roman"/>
              <w:spacing w:val="-1"/>
              <w:sz w:val="24"/>
              <w:szCs w:val="24"/>
            </w:rPr>
            <w:t>a</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c</w:t>
          </w:r>
          <w:r w:rsidR="00604426" w:rsidRPr="007701DB">
            <w:rPr>
              <w:rFonts w:ascii="Corbel" w:eastAsia="Georgia" w:hAnsi="Corbel" w:cs="Times New Roman"/>
              <w:spacing w:val="-1"/>
              <w:sz w:val="24"/>
              <w:szCs w:val="24"/>
            </w:rPr>
            <w:t>ing</w:t>
          </w:r>
          <w:r w:rsidRPr="007701DB">
            <w:rPr>
              <w:rFonts w:ascii="Corbel" w:eastAsia="Georgia" w:hAnsi="Corbel" w:cs="Times New Roman"/>
              <w:spacing w:val="1"/>
              <w:sz w:val="24"/>
              <w:szCs w:val="24"/>
            </w:rPr>
            <w:t xml:space="preserve"> 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ei</w:t>
          </w:r>
          <w:r w:rsidRPr="007701DB">
            <w:rPr>
              <w:rFonts w:ascii="Corbel" w:eastAsia="Georgia" w:hAnsi="Corbel" w:cs="Times New Roman"/>
              <w:sz w:val="24"/>
              <w:szCs w:val="24"/>
            </w:rPr>
            <w:t xml:space="preserve">r </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de</w:t>
          </w:r>
          <w:r w:rsidRPr="007701DB">
            <w:rPr>
              <w:rFonts w:ascii="Corbel" w:eastAsia="Georgia" w:hAnsi="Corbel" w:cs="Times New Roman"/>
              <w:sz w:val="24"/>
              <w:szCs w:val="24"/>
            </w:rPr>
            <w:t>m</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c</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u</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w:t>
          </w:r>
          <w:r w:rsidRPr="007701DB">
            <w:rPr>
              <w:rFonts w:ascii="Corbel" w:eastAsia="Georgia" w:hAnsi="Corbel" w:cs="Times New Roman"/>
              <w:spacing w:val="2"/>
              <w:sz w:val="24"/>
              <w:szCs w:val="24"/>
            </w:rPr>
            <w:t xml:space="preserve"> </w:t>
          </w:r>
          <w:r w:rsidR="00604426" w:rsidRPr="007701DB">
            <w:rPr>
              <w:rFonts w:ascii="Corbel" w:eastAsia="Georgia" w:hAnsi="Corbel" w:cs="Times New Roman"/>
              <w:sz w:val="24"/>
              <w:szCs w:val="24"/>
            </w:rPr>
            <w:t xml:space="preserve">at </w:t>
          </w:r>
          <w:r w:rsidR="00587257">
            <w:rPr>
              <w:rFonts w:ascii="Corbel" w:eastAsia="Georgia" w:hAnsi="Corbel" w:cs="Times New Roman"/>
              <w:sz w:val="24"/>
              <w:szCs w:val="24"/>
            </w:rPr>
            <w:t>CPH</w:t>
          </w:r>
          <w:r w:rsidRPr="007701DB">
            <w:rPr>
              <w:rFonts w:ascii="Corbel" w:eastAsia="Georgia" w:hAnsi="Corbel" w:cs="Times New Roman"/>
              <w:spacing w:val="-1"/>
              <w:sz w:val="24"/>
              <w:szCs w:val="24"/>
            </w:rPr>
            <w:t>.</w:t>
          </w:r>
        </w:p>
        <w:p w14:paraId="660D7D49" w14:textId="77777777" w:rsidR="00EE1C33" w:rsidRPr="007701DB" w:rsidRDefault="00EE1C33" w:rsidP="00F36FFD">
          <w:pPr>
            <w:pStyle w:val="ListParagraph"/>
            <w:spacing w:after="120" w:line="272" w:lineRule="exact"/>
            <w:ind w:left="540" w:right="210"/>
            <w:rPr>
              <w:rFonts w:ascii="Corbel" w:eastAsia="Georgia" w:hAnsi="Corbel" w:cs="Times New Roman"/>
              <w:sz w:val="24"/>
              <w:szCs w:val="24"/>
            </w:rPr>
          </w:pPr>
        </w:p>
        <w:p w14:paraId="7702A9EE" w14:textId="14579E0E" w:rsidR="007701DB" w:rsidRPr="007701DB" w:rsidRDefault="00CD00D9" w:rsidP="007701DB">
          <w:pPr>
            <w:pStyle w:val="ListParagraph"/>
            <w:numPr>
              <w:ilvl w:val="0"/>
              <w:numId w:val="22"/>
            </w:numPr>
            <w:spacing w:after="0" w:line="272" w:lineRule="exact"/>
            <w:ind w:right="210"/>
            <w:rPr>
              <w:rFonts w:ascii="Corbel" w:eastAsia="Georgia" w:hAnsi="Corbel" w:cs="Times New Roman"/>
              <w:sz w:val="24"/>
              <w:szCs w:val="24"/>
            </w:rPr>
          </w:pPr>
          <w:r w:rsidRPr="007701DB">
            <w:rPr>
              <w:rFonts w:ascii="Corbel" w:eastAsia="Georgia" w:hAnsi="Corbel" w:cs="Times New Roman"/>
              <w:spacing w:val="1"/>
              <w:sz w:val="24"/>
              <w:szCs w:val="24"/>
            </w:rPr>
            <w:t>W</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lu</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u</w:t>
          </w:r>
          <w:r w:rsidRPr="007701DB">
            <w:rPr>
              <w:rFonts w:ascii="Corbel" w:eastAsia="Georgia" w:hAnsi="Corbel" w:cs="Times New Roman"/>
              <w:spacing w:val="-3"/>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15"/>
              <w:sz w:val="24"/>
              <w:szCs w:val="24"/>
            </w:rPr>
            <w:t xml:space="preserve"> </w:t>
          </w:r>
          <w:r w:rsidRPr="007701DB">
            <w:rPr>
              <w:rFonts w:ascii="Corbel" w:eastAsia="Georgia" w:hAnsi="Corbel" w:cs="Times New Roman"/>
              <w:spacing w:val="-1"/>
              <w:sz w:val="24"/>
              <w:szCs w:val="24"/>
            </w:rPr>
            <w:t>de</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opm</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nt</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2"/>
              <w:sz w:val="24"/>
              <w:szCs w:val="24"/>
            </w:rPr>
            <w:t xml:space="preserve"> </w:t>
          </w:r>
          <w:r w:rsidRPr="007701DB">
            <w:rPr>
              <w:rFonts w:ascii="Corbel" w:eastAsia="Georgia" w:hAnsi="Corbel" w:cs="Times New Roman"/>
              <w:sz w:val="24"/>
              <w:szCs w:val="24"/>
            </w:rPr>
            <w:t>pro</w:t>
          </w:r>
          <w:r w:rsidRPr="007701DB">
            <w:rPr>
              <w:rFonts w:ascii="Corbel" w:eastAsia="Georgia" w:hAnsi="Corbel" w:cs="Times New Roman"/>
              <w:spacing w:val="1"/>
              <w:sz w:val="24"/>
              <w:szCs w:val="24"/>
            </w:rPr>
            <w:t>f</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f</w:t>
          </w:r>
          <w:r w:rsidRPr="007701DB">
            <w:rPr>
              <w:rFonts w:ascii="Corbel" w:eastAsia="Georgia" w:hAnsi="Corbel" w:cs="Times New Roman"/>
              <w:sz w:val="24"/>
              <w:szCs w:val="24"/>
            </w:rPr>
            <w:t>f</w:t>
          </w:r>
          <w:r w:rsidRPr="007701DB">
            <w:rPr>
              <w:rFonts w:ascii="Corbel" w:eastAsia="Georgia" w:hAnsi="Corbel" w:cs="Times New Roman"/>
              <w:spacing w:val="15"/>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13"/>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4"/>
              <w:sz w:val="24"/>
              <w:szCs w:val="24"/>
            </w:rPr>
            <w:t xml:space="preserve"> </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 xml:space="preserve">r. </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o 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26"/>
              <w:sz w:val="24"/>
              <w:szCs w:val="24"/>
            </w:rPr>
            <w:t xml:space="preserve"> </w:t>
          </w:r>
          <w:r w:rsidRPr="007701DB">
            <w:rPr>
              <w:rFonts w:ascii="Corbel" w:eastAsia="Georgia" w:hAnsi="Corbel" w:cs="Times New Roman"/>
              <w:sz w:val="24"/>
              <w:szCs w:val="24"/>
            </w:rPr>
            <w:t>b</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st</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3"/>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y</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br</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st</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ece</w:t>
          </w:r>
          <w:r w:rsidRPr="007701DB">
            <w:rPr>
              <w:rFonts w:ascii="Corbel" w:eastAsia="Georgia" w:hAnsi="Corbel" w:cs="Times New Roman"/>
              <w:sz w:val="24"/>
              <w:szCs w:val="24"/>
            </w:rPr>
            <w:t>nt</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ad</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pacing w:val="2"/>
              <w:sz w:val="24"/>
              <w:szCs w:val="24"/>
            </w:rPr>
            <w:t>e</w:t>
          </w:r>
          <w:r w:rsidRPr="007701DB">
            <w:rPr>
              <w:rFonts w:ascii="Corbel" w:eastAsia="Georgia" w:hAnsi="Corbel" w:cs="Times New Roman"/>
              <w:sz w:val="24"/>
              <w:szCs w:val="24"/>
            </w:rPr>
            <w:t>s</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f</w:t>
          </w:r>
          <w:r w:rsidRPr="007701DB">
            <w:rPr>
              <w:rFonts w:ascii="Corbel" w:eastAsia="Georgia" w:hAnsi="Corbel" w:cs="Times New Roman"/>
              <w:spacing w:val="-1"/>
              <w:sz w:val="24"/>
              <w:szCs w:val="24"/>
            </w:rPr>
            <w:t>ie</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s</w:t>
          </w:r>
          <w:r w:rsidRPr="007701DB">
            <w:rPr>
              <w:rFonts w:ascii="Corbel" w:eastAsia="Georgia" w:hAnsi="Corbel" w:cs="Times New Roman"/>
              <w:spacing w:val="26"/>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psy</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ho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ogy</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25"/>
              <w:sz w:val="24"/>
              <w:szCs w:val="24"/>
            </w:rPr>
            <w:t xml:space="preserve"> </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ia</w:t>
          </w:r>
          <w:r w:rsidRPr="007701DB">
            <w:rPr>
              <w:rFonts w:ascii="Corbel" w:eastAsia="Georgia" w:hAnsi="Corbel" w:cs="Times New Roman"/>
              <w:sz w:val="24"/>
              <w:szCs w:val="24"/>
            </w:rPr>
            <w:t>l</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 xml:space="preserve">ork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 xml:space="preserve">nd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orpor</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2"/>
              <w:sz w:val="24"/>
              <w:szCs w:val="24"/>
            </w:rPr>
            <w:t>e</w:t>
          </w:r>
          <w:r w:rsidRPr="007701DB">
            <w:rPr>
              <w:rFonts w:ascii="Corbel" w:eastAsia="Georgia" w:hAnsi="Corbel" w:cs="Times New Roman"/>
              <w:sz w:val="24"/>
              <w:szCs w:val="24"/>
            </w:rPr>
            <w:t xml:space="preserve">se </w:t>
          </w:r>
          <w:r w:rsidRPr="007701DB">
            <w:rPr>
              <w:rFonts w:ascii="Corbel" w:eastAsia="Georgia" w:hAnsi="Corbel" w:cs="Times New Roman"/>
              <w:spacing w:val="1"/>
              <w:sz w:val="24"/>
              <w:szCs w:val="24"/>
            </w:rPr>
            <w:t>w</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ica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or</w:t>
          </w:r>
          <w:r w:rsidRPr="007701DB">
            <w:rPr>
              <w:rFonts w:ascii="Corbel" w:eastAsia="Georgia" w:hAnsi="Corbel" w:cs="Times New Roman"/>
              <w:spacing w:val="1"/>
              <w:sz w:val="24"/>
              <w:szCs w:val="24"/>
            </w:rPr>
            <w:t>k</w:t>
          </w:r>
          <w:r w:rsidRPr="007701DB">
            <w:rPr>
              <w:rFonts w:ascii="Corbel" w:eastAsia="Georgia" w:hAnsi="Corbel" w:cs="Times New Roman"/>
              <w:sz w:val="24"/>
              <w:szCs w:val="24"/>
            </w:rPr>
            <w:t xml:space="preserve">. </w:t>
          </w:r>
          <w:r w:rsidRPr="007701DB">
            <w:rPr>
              <w:rFonts w:ascii="Corbel" w:eastAsia="Georgia" w:hAnsi="Corbel" w:cs="Times New Roman"/>
              <w:spacing w:val="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 xml:space="preserve"> ut</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iz</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ec</w:t>
          </w:r>
          <w:r w:rsidRPr="007701DB">
            <w:rPr>
              <w:rFonts w:ascii="Corbel" w:eastAsia="Georgia" w:hAnsi="Corbel" w:cs="Times New Roman"/>
              <w:sz w:val="24"/>
              <w:szCs w:val="24"/>
            </w:rPr>
            <w:t>hno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w:t>
          </w:r>
          <w:r w:rsidRPr="007701DB">
            <w:rPr>
              <w:rFonts w:ascii="Corbel" w:eastAsia="Georgia" w:hAnsi="Corbel" w:cs="Times New Roman"/>
              <w:spacing w:val="-1"/>
              <w:sz w:val="24"/>
              <w:szCs w:val="24"/>
            </w:rPr>
            <w:t>ica</w:t>
          </w:r>
          <w:r w:rsidRPr="007701DB">
            <w:rPr>
              <w:rFonts w:ascii="Corbel" w:eastAsia="Georgia" w:hAnsi="Corbel" w:cs="Times New Roman"/>
              <w:sz w:val="24"/>
              <w:szCs w:val="24"/>
            </w:rPr>
            <w:t xml:space="preserve">l </w:t>
          </w:r>
          <w:r w:rsidRPr="007701DB">
            <w:rPr>
              <w:rFonts w:ascii="Corbel" w:eastAsia="Georgia" w:hAnsi="Corbel" w:cs="Times New Roman"/>
              <w:spacing w:val="-1"/>
              <w:sz w:val="24"/>
              <w:szCs w:val="24"/>
            </w:rPr>
            <w:t>ad</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 xml:space="preserve">o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mpro</w:t>
          </w:r>
          <w:r w:rsidRPr="007701DB">
            <w:rPr>
              <w:rFonts w:ascii="Corbel" w:eastAsia="Georgia" w:hAnsi="Corbel" w:cs="Times New Roman"/>
              <w:spacing w:val="1"/>
              <w:sz w:val="24"/>
              <w:szCs w:val="24"/>
            </w:rPr>
            <w:t>v</w:t>
          </w:r>
          <w:r w:rsidRPr="007701DB">
            <w:rPr>
              <w:rFonts w:ascii="Corbel" w:eastAsia="Georgia" w:hAnsi="Corbel" w:cs="Times New Roman"/>
              <w:sz w:val="24"/>
              <w:szCs w:val="24"/>
            </w:rPr>
            <w:t>e</w:t>
          </w:r>
          <w:r w:rsidRPr="007701DB">
            <w:rPr>
              <w:rFonts w:ascii="Corbel" w:eastAsia="Georgia" w:hAnsi="Corbel" w:cs="Times New Roman"/>
              <w:spacing w:val="-1"/>
              <w:sz w:val="24"/>
              <w:szCs w:val="24"/>
            </w:rPr>
            <w:t xml:space="preserve"> </w:t>
          </w:r>
          <w:r w:rsidRPr="007701DB">
            <w:rPr>
              <w:rFonts w:ascii="Corbel" w:eastAsia="Georgia" w:hAnsi="Corbel" w:cs="Times New Roman"/>
              <w:spacing w:val="3"/>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 s</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ice</w:t>
          </w:r>
          <w:r w:rsidRPr="007701DB">
            <w:rPr>
              <w:rFonts w:ascii="Corbel" w:eastAsia="Georgia" w:hAnsi="Corbel" w:cs="Times New Roman"/>
              <w:sz w:val="24"/>
              <w:szCs w:val="24"/>
            </w:rPr>
            <w:t>s</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u</w:t>
          </w:r>
          <w:r w:rsidRPr="007701DB">
            <w:rPr>
              <w:rFonts w:ascii="Corbel" w:eastAsia="Georgia" w:hAnsi="Corbel" w:cs="Times New Roman"/>
              <w:spacing w:val="2"/>
              <w:sz w:val="24"/>
              <w:szCs w:val="24"/>
            </w:rPr>
            <w:t>n</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 of</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 xml:space="preserve">r </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p>
        <w:p w14:paraId="0492F211" w14:textId="77777777" w:rsidR="00F36FFD" w:rsidRPr="007701DB" w:rsidRDefault="00F36FFD" w:rsidP="00F36FFD">
          <w:pPr>
            <w:pStyle w:val="BodyText"/>
            <w:kinsoku w:val="0"/>
            <w:overflowPunct w:val="0"/>
            <w:spacing w:after="0"/>
            <w:ind w:left="0"/>
            <w:jc w:val="center"/>
            <w:rPr>
              <w:rFonts w:ascii="Corbel" w:hAnsi="Corbel"/>
              <w:b/>
              <w:sz w:val="24"/>
              <w:szCs w:val="24"/>
            </w:rPr>
          </w:pPr>
        </w:p>
        <w:p w14:paraId="6BD1E2E2" w14:textId="0057497E" w:rsidR="00F36FFD" w:rsidRPr="007701DB" w:rsidRDefault="00604426" w:rsidP="007701DB">
          <w:pPr>
            <w:pStyle w:val="BodyText"/>
            <w:kinsoku w:val="0"/>
            <w:overflowPunct w:val="0"/>
            <w:ind w:left="0"/>
            <w:jc w:val="center"/>
            <w:rPr>
              <w:rFonts w:ascii="Corbel" w:hAnsi="Corbel"/>
              <w:b/>
              <w:sz w:val="24"/>
              <w:szCs w:val="24"/>
            </w:rPr>
          </w:pPr>
          <w:r w:rsidRPr="007701DB">
            <w:rPr>
              <w:rFonts w:ascii="Corbel" w:hAnsi="Corbel"/>
              <w:b/>
              <w:sz w:val="24"/>
              <w:szCs w:val="24"/>
            </w:rPr>
            <w:t>Training Program Overview</w:t>
          </w:r>
        </w:p>
        <w:p w14:paraId="5DD0695C" w14:textId="5C542F2E" w:rsidR="00060EDF" w:rsidRPr="007845BE" w:rsidRDefault="001205FD" w:rsidP="007701DB">
          <w:pPr>
            <w:ind w:left="0" w:right="-20"/>
            <w:rPr>
              <w:rFonts w:ascii="Corbel" w:hAnsi="Corbel" w:cs="Lucida Grande"/>
              <w:sz w:val="24"/>
              <w:szCs w:val="24"/>
              <w:shd w:val="clear" w:color="auto" w:fill="FFFFFF"/>
            </w:rPr>
          </w:pPr>
          <w:r w:rsidRPr="007845BE">
            <w:rPr>
              <w:rFonts w:ascii="Corbel" w:eastAsia="Georgia" w:hAnsi="Corbel" w:cs="Times New Roman"/>
              <w:spacing w:val="-1"/>
              <w:sz w:val="24"/>
              <w:szCs w:val="24"/>
            </w:rPr>
            <w:t>Eac</w:t>
          </w:r>
          <w:r w:rsidRPr="007845BE">
            <w:rPr>
              <w:rFonts w:ascii="Corbel" w:eastAsia="Georgia" w:hAnsi="Corbel" w:cs="Times New Roman"/>
              <w:sz w:val="24"/>
              <w:szCs w:val="24"/>
            </w:rPr>
            <w:t>h</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y</w:t>
          </w:r>
          <w:r w:rsidRPr="007845BE">
            <w:rPr>
              <w:rFonts w:ascii="Corbel" w:eastAsia="Georgia" w:hAnsi="Corbel" w:cs="Times New Roman"/>
              <w:spacing w:val="-1"/>
              <w:sz w:val="24"/>
              <w:szCs w:val="24"/>
            </w:rPr>
            <w:t>ea</w:t>
          </w:r>
          <w:r w:rsidRPr="007845BE">
            <w:rPr>
              <w:rFonts w:ascii="Corbel" w:eastAsia="Georgia" w:hAnsi="Corbel" w:cs="Times New Roman"/>
              <w:sz w:val="24"/>
              <w:szCs w:val="24"/>
            </w:rPr>
            <w:t>r,</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Co</w:t>
          </w:r>
          <w:r w:rsidRPr="007845BE">
            <w:rPr>
              <w:rFonts w:ascii="Corbel" w:eastAsia="Georgia" w:hAnsi="Corbel" w:cs="Times New Roman"/>
              <w:spacing w:val="1"/>
              <w:sz w:val="24"/>
              <w:szCs w:val="24"/>
            </w:rPr>
            <w:t>u</w:t>
          </w:r>
          <w:r w:rsidRPr="007845BE">
            <w:rPr>
              <w:rFonts w:ascii="Corbel" w:eastAsia="Georgia" w:hAnsi="Corbel" w:cs="Times New Roman"/>
              <w:sz w:val="24"/>
              <w:szCs w:val="24"/>
            </w:rPr>
            <w:t>ns</w:t>
          </w:r>
          <w:r w:rsidRPr="007845BE">
            <w:rPr>
              <w:rFonts w:ascii="Corbel" w:eastAsia="Georgia" w:hAnsi="Corbel" w:cs="Times New Roman"/>
              <w:spacing w:val="-1"/>
              <w:sz w:val="24"/>
              <w:szCs w:val="24"/>
            </w:rPr>
            <w:t>e</w:t>
          </w:r>
          <w:r w:rsidRPr="007845BE">
            <w:rPr>
              <w:rFonts w:ascii="Corbel" w:eastAsia="Georgia" w:hAnsi="Corbel" w:cs="Times New Roman"/>
              <w:spacing w:val="1"/>
              <w:sz w:val="24"/>
              <w:szCs w:val="24"/>
            </w:rPr>
            <w:t>l</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ng</w:t>
          </w:r>
          <w:r w:rsidRPr="007845BE">
            <w:rPr>
              <w:rFonts w:ascii="Corbel" w:eastAsia="Georgia" w:hAnsi="Corbel" w:cs="Times New Roman"/>
              <w:spacing w:val="2"/>
              <w:sz w:val="24"/>
              <w:szCs w:val="24"/>
            </w:rPr>
            <w:t xml:space="preserve"> </w:t>
          </w:r>
          <w:r w:rsidRPr="007845BE">
            <w:rPr>
              <w:rFonts w:ascii="Corbel" w:eastAsia="Georgia" w:hAnsi="Corbel" w:cs="Times New Roman"/>
              <w:spacing w:val="-1"/>
              <w:sz w:val="24"/>
              <w:szCs w:val="24"/>
            </w:rPr>
            <w:t>a</w:t>
          </w:r>
          <w:r w:rsidRPr="007845BE">
            <w:rPr>
              <w:rFonts w:ascii="Corbel" w:eastAsia="Georgia" w:hAnsi="Corbel" w:cs="Times New Roman"/>
              <w:sz w:val="24"/>
              <w:szCs w:val="24"/>
            </w:rPr>
            <w:t>nd</w:t>
          </w:r>
          <w:r w:rsidRPr="007845BE">
            <w:rPr>
              <w:rFonts w:ascii="Corbel" w:eastAsia="Georgia" w:hAnsi="Corbel" w:cs="Times New Roman"/>
              <w:spacing w:val="-1"/>
              <w:sz w:val="24"/>
              <w:szCs w:val="24"/>
            </w:rPr>
            <w:t xml:space="preserve"> </w:t>
          </w:r>
          <w:r w:rsidRPr="007845BE">
            <w:rPr>
              <w:rFonts w:ascii="Corbel" w:eastAsia="Georgia" w:hAnsi="Corbel" w:cs="Times New Roman"/>
              <w:sz w:val="24"/>
              <w:szCs w:val="24"/>
            </w:rPr>
            <w:t>Ps</w:t>
          </w:r>
          <w:r w:rsidRPr="007845BE">
            <w:rPr>
              <w:rFonts w:ascii="Corbel" w:eastAsia="Georgia" w:hAnsi="Corbel" w:cs="Times New Roman"/>
              <w:spacing w:val="2"/>
              <w:sz w:val="24"/>
              <w:szCs w:val="24"/>
            </w:rPr>
            <w:t>y</w:t>
          </w:r>
          <w:r w:rsidRPr="007845BE">
            <w:rPr>
              <w:rFonts w:ascii="Corbel" w:eastAsia="Georgia" w:hAnsi="Corbel" w:cs="Times New Roman"/>
              <w:spacing w:val="-1"/>
              <w:sz w:val="24"/>
              <w:szCs w:val="24"/>
            </w:rPr>
            <w:t>c</w:t>
          </w:r>
          <w:r w:rsidRPr="007845BE">
            <w:rPr>
              <w:rFonts w:ascii="Corbel" w:eastAsia="Georgia" w:hAnsi="Corbel" w:cs="Times New Roman"/>
              <w:sz w:val="24"/>
              <w:szCs w:val="24"/>
            </w:rPr>
            <w:t>ho</w:t>
          </w:r>
          <w:r w:rsidRPr="007845BE">
            <w:rPr>
              <w:rFonts w:ascii="Corbel" w:eastAsia="Georgia" w:hAnsi="Corbel" w:cs="Times New Roman"/>
              <w:spacing w:val="1"/>
              <w:sz w:val="24"/>
              <w:szCs w:val="24"/>
            </w:rPr>
            <w:t>l</w:t>
          </w:r>
          <w:r w:rsidRPr="007845BE">
            <w:rPr>
              <w:rFonts w:ascii="Corbel" w:eastAsia="Georgia" w:hAnsi="Corbel" w:cs="Times New Roman"/>
              <w:sz w:val="24"/>
              <w:szCs w:val="24"/>
            </w:rPr>
            <w:t>og</w:t>
          </w:r>
          <w:r w:rsidRPr="007845BE">
            <w:rPr>
              <w:rFonts w:ascii="Corbel" w:eastAsia="Georgia" w:hAnsi="Corbel" w:cs="Times New Roman"/>
              <w:spacing w:val="-1"/>
              <w:sz w:val="24"/>
              <w:szCs w:val="24"/>
            </w:rPr>
            <w:t>i</w:t>
          </w:r>
          <w:r w:rsidRPr="007845BE">
            <w:rPr>
              <w:rFonts w:ascii="Corbel" w:eastAsia="Georgia" w:hAnsi="Corbel" w:cs="Times New Roman"/>
              <w:spacing w:val="1"/>
              <w:sz w:val="24"/>
              <w:szCs w:val="24"/>
            </w:rPr>
            <w:t>c</w:t>
          </w:r>
          <w:r w:rsidRPr="007845BE">
            <w:rPr>
              <w:rFonts w:ascii="Corbel" w:eastAsia="Georgia" w:hAnsi="Corbel" w:cs="Times New Roman"/>
              <w:spacing w:val="-1"/>
              <w:sz w:val="24"/>
              <w:szCs w:val="24"/>
            </w:rPr>
            <w:t>a</w:t>
          </w:r>
          <w:r w:rsidRPr="007845BE">
            <w:rPr>
              <w:rFonts w:ascii="Corbel" w:eastAsia="Georgia" w:hAnsi="Corbel" w:cs="Times New Roman"/>
              <w:sz w:val="24"/>
              <w:szCs w:val="24"/>
            </w:rPr>
            <w:t>l</w:t>
          </w:r>
          <w:r w:rsidRPr="007845BE">
            <w:rPr>
              <w:rFonts w:ascii="Corbel" w:eastAsia="Georgia" w:hAnsi="Corbel" w:cs="Times New Roman"/>
              <w:spacing w:val="1"/>
              <w:sz w:val="24"/>
              <w:szCs w:val="24"/>
            </w:rPr>
            <w:t xml:space="preserve"> </w:t>
          </w:r>
          <w:r w:rsidRPr="007845BE">
            <w:rPr>
              <w:rFonts w:ascii="Corbel" w:eastAsia="Georgia" w:hAnsi="Corbel" w:cs="Times New Roman"/>
              <w:sz w:val="24"/>
              <w:szCs w:val="24"/>
            </w:rPr>
            <w:t>S</w:t>
          </w:r>
          <w:r w:rsidRPr="007845BE">
            <w:rPr>
              <w:rFonts w:ascii="Corbel" w:eastAsia="Georgia" w:hAnsi="Corbel" w:cs="Times New Roman"/>
              <w:spacing w:val="-1"/>
              <w:sz w:val="24"/>
              <w:szCs w:val="24"/>
            </w:rPr>
            <w:t>e</w:t>
          </w:r>
          <w:r w:rsidRPr="007845BE">
            <w:rPr>
              <w:rFonts w:ascii="Corbel" w:eastAsia="Georgia" w:hAnsi="Corbel" w:cs="Times New Roman"/>
              <w:sz w:val="24"/>
              <w:szCs w:val="24"/>
            </w:rPr>
            <w:t>r</w:t>
          </w:r>
          <w:r w:rsidRPr="007845BE">
            <w:rPr>
              <w:rFonts w:ascii="Corbel" w:eastAsia="Georgia" w:hAnsi="Corbel" w:cs="Times New Roman"/>
              <w:spacing w:val="1"/>
              <w:sz w:val="24"/>
              <w:szCs w:val="24"/>
            </w:rPr>
            <w:t>v</w:t>
          </w:r>
          <w:r w:rsidRPr="007845BE">
            <w:rPr>
              <w:rFonts w:ascii="Corbel" w:eastAsia="Georgia" w:hAnsi="Corbel" w:cs="Times New Roman"/>
              <w:spacing w:val="-1"/>
              <w:sz w:val="24"/>
              <w:szCs w:val="24"/>
            </w:rPr>
            <w:t>ice</w:t>
          </w:r>
          <w:r w:rsidRPr="007845BE">
            <w:rPr>
              <w:rFonts w:ascii="Corbel" w:eastAsia="Georgia" w:hAnsi="Corbel" w:cs="Times New Roman"/>
              <w:sz w:val="24"/>
              <w:szCs w:val="24"/>
            </w:rPr>
            <w:t>s</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pro</w:t>
          </w:r>
          <w:r w:rsidRPr="007845BE">
            <w:rPr>
              <w:rFonts w:ascii="Corbel" w:eastAsia="Georgia" w:hAnsi="Corbel" w:cs="Times New Roman"/>
              <w:spacing w:val="1"/>
              <w:sz w:val="24"/>
              <w:szCs w:val="24"/>
            </w:rPr>
            <w:t>v</w:t>
          </w:r>
          <w:r w:rsidRPr="007845BE">
            <w:rPr>
              <w:rFonts w:ascii="Corbel" w:eastAsia="Georgia" w:hAnsi="Corbel" w:cs="Times New Roman"/>
              <w:spacing w:val="-1"/>
              <w:sz w:val="24"/>
              <w:szCs w:val="24"/>
            </w:rPr>
            <w:t>ide</w:t>
          </w:r>
          <w:r w:rsidRPr="007845BE">
            <w:rPr>
              <w:rFonts w:ascii="Corbel" w:eastAsia="Georgia" w:hAnsi="Corbel" w:cs="Times New Roman"/>
              <w:sz w:val="24"/>
              <w:szCs w:val="24"/>
            </w:rPr>
            <w:t>s</w:t>
          </w:r>
          <w:r w:rsidRPr="007845BE">
            <w:rPr>
              <w:rFonts w:ascii="Corbel" w:eastAsia="Georgia" w:hAnsi="Corbel" w:cs="Times New Roman"/>
              <w:spacing w:val="-1"/>
              <w:sz w:val="24"/>
              <w:szCs w:val="24"/>
            </w:rPr>
            <w:t xml:space="preserve"> </w:t>
          </w:r>
          <w:r w:rsidRPr="007845BE">
            <w:rPr>
              <w:rFonts w:ascii="Corbel" w:eastAsia="Georgia" w:hAnsi="Corbel" w:cs="Times New Roman"/>
              <w:spacing w:val="1"/>
              <w:sz w:val="24"/>
              <w:szCs w:val="24"/>
            </w:rPr>
            <w:t>t</w:t>
          </w:r>
          <w:r w:rsidRPr="007845BE">
            <w:rPr>
              <w:rFonts w:ascii="Corbel" w:eastAsia="Georgia" w:hAnsi="Corbel" w:cs="Times New Roman"/>
              <w:sz w:val="24"/>
              <w:szCs w:val="24"/>
            </w:rPr>
            <w:t>r</w:t>
          </w:r>
          <w:r w:rsidRPr="007845BE">
            <w:rPr>
              <w:rFonts w:ascii="Corbel" w:eastAsia="Georgia" w:hAnsi="Corbel" w:cs="Times New Roman"/>
              <w:spacing w:val="1"/>
              <w:sz w:val="24"/>
              <w:szCs w:val="24"/>
            </w:rPr>
            <w:t>a</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n</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 xml:space="preserve">ng </w:t>
          </w:r>
          <w:r w:rsidRPr="007845BE">
            <w:rPr>
              <w:rFonts w:ascii="Corbel" w:eastAsia="Georgia" w:hAnsi="Corbel" w:cs="Times New Roman"/>
              <w:spacing w:val="4"/>
              <w:sz w:val="24"/>
              <w:szCs w:val="24"/>
            </w:rPr>
            <w:t>t</w:t>
          </w:r>
          <w:r w:rsidRPr="007845BE">
            <w:rPr>
              <w:rFonts w:ascii="Corbel" w:eastAsia="Georgia" w:hAnsi="Corbel" w:cs="Times New Roman"/>
              <w:sz w:val="24"/>
              <w:szCs w:val="24"/>
            </w:rPr>
            <w:t xml:space="preserve">o </w:t>
          </w:r>
          <w:r w:rsidR="005D6BD0">
            <w:rPr>
              <w:rFonts w:ascii="Corbel" w:eastAsia="Georgia" w:hAnsi="Corbel" w:cs="Times New Roman"/>
              <w:sz w:val="24"/>
              <w:szCs w:val="24"/>
            </w:rPr>
            <w:t>1</w:t>
          </w:r>
          <w:r w:rsidR="00EA10D4" w:rsidRPr="007845BE">
            <w:rPr>
              <w:rFonts w:ascii="Corbel" w:eastAsia="Georgia" w:hAnsi="Corbel" w:cs="Times New Roman"/>
              <w:sz w:val="24"/>
              <w:szCs w:val="24"/>
            </w:rPr>
            <w:t>-</w:t>
          </w:r>
          <w:r w:rsidR="002D721F">
            <w:rPr>
              <w:rFonts w:ascii="Corbel" w:eastAsia="Georgia" w:hAnsi="Corbel" w:cs="Times New Roman"/>
              <w:sz w:val="24"/>
              <w:szCs w:val="24"/>
            </w:rPr>
            <w:t>3</w:t>
          </w:r>
          <w:r w:rsidR="00EA10D4" w:rsidRPr="007845BE">
            <w:rPr>
              <w:rFonts w:ascii="Corbel" w:eastAsia="Georgia" w:hAnsi="Corbel" w:cs="Times New Roman"/>
              <w:sz w:val="24"/>
              <w:szCs w:val="24"/>
            </w:rPr>
            <w:t xml:space="preserve"> </w:t>
          </w:r>
          <w:r w:rsidR="006B3815">
            <w:rPr>
              <w:rFonts w:ascii="Corbel" w:eastAsia="Georgia" w:hAnsi="Corbel" w:cs="Times New Roman"/>
              <w:sz w:val="24"/>
              <w:szCs w:val="24"/>
            </w:rPr>
            <w:t>postdoctoral</w:t>
          </w:r>
          <w:r w:rsidRPr="007845BE">
            <w:rPr>
              <w:rFonts w:ascii="Corbel" w:eastAsia="Georgia" w:hAnsi="Corbel" w:cs="Times New Roman"/>
              <w:spacing w:val="1"/>
              <w:sz w:val="24"/>
              <w:szCs w:val="24"/>
            </w:rPr>
            <w:t xml:space="preserve"> </w:t>
          </w:r>
          <w:r w:rsidR="00264F7C" w:rsidRPr="00E1569B">
            <w:rPr>
              <w:rFonts w:ascii="Corbel" w:eastAsia="Georgia" w:hAnsi="Corbel" w:cs="Times New Roman"/>
              <w:spacing w:val="1"/>
              <w:sz w:val="24"/>
              <w:szCs w:val="24"/>
            </w:rPr>
            <w:t xml:space="preserve">and/or </w:t>
          </w:r>
          <w:r w:rsidR="0007577B">
            <w:rPr>
              <w:rFonts w:ascii="Corbel" w:eastAsia="Georgia" w:hAnsi="Corbel" w:cs="Times New Roman"/>
              <w:spacing w:val="1"/>
              <w:sz w:val="24"/>
              <w:szCs w:val="24"/>
            </w:rPr>
            <w:t xml:space="preserve">MFT </w:t>
          </w:r>
          <w:r w:rsidR="00264F7C" w:rsidRPr="00E1569B">
            <w:rPr>
              <w:rFonts w:ascii="Corbel" w:eastAsia="Georgia" w:hAnsi="Corbel" w:cs="Times New Roman"/>
              <w:spacing w:val="1"/>
              <w:sz w:val="24"/>
              <w:szCs w:val="24"/>
            </w:rPr>
            <w:t xml:space="preserve">associate </w:t>
          </w:r>
          <w:r w:rsidRPr="00E1569B">
            <w:rPr>
              <w:rFonts w:ascii="Corbel" w:eastAsia="Georgia" w:hAnsi="Corbel" w:cs="Times New Roman"/>
              <w:sz w:val="24"/>
              <w:szCs w:val="24"/>
            </w:rPr>
            <w:t>r</w:t>
          </w:r>
          <w:r w:rsidRPr="00E1569B">
            <w:rPr>
              <w:rFonts w:ascii="Corbel" w:eastAsia="Georgia" w:hAnsi="Corbel" w:cs="Times New Roman"/>
              <w:spacing w:val="-1"/>
              <w:sz w:val="24"/>
              <w:szCs w:val="24"/>
            </w:rPr>
            <w:t>e</w:t>
          </w:r>
          <w:r w:rsidRPr="00E1569B">
            <w:rPr>
              <w:rFonts w:ascii="Corbel" w:eastAsia="Georgia" w:hAnsi="Corbel" w:cs="Times New Roman"/>
              <w:sz w:val="24"/>
              <w:szCs w:val="24"/>
            </w:rPr>
            <w:t>s</w:t>
          </w:r>
          <w:r w:rsidRPr="00E1569B">
            <w:rPr>
              <w:rFonts w:ascii="Corbel" w:eastAsia="Georgia" w:hAnsi="Corbel" w:cs="Times New Roman"/>
              <w:spacing w:val="-1"/>
              <w:sz w:val="24"/>
              <w:szCs w:val="24"/>
            </w:rPr>
            <w:t>ide</w:t>
          </w:r>
          <w:r w:rsidRPr="00E1569B">
            <w:rPr>
              <w:rFonts w:ascii="Corbel" w:eastAsia="Georgia" w:hAnsi="Corbel" w:cs="Times New Roman"/>
              <w:sz w:val="24"/>
              <w:szCs w:val="24"/>
            </w:rPr>
            <w:t>n</w:t>
          </w:r>
          <w:r w:rsidRPr="00E1569B">
            <w:rPr>
              <w:rFonts w:ascii="Corbel" w:eastAsia="Georgia" w:hAnsi="Corbel" w:cs="Times New Roman"/>
              <w:spacing w:val="1"/>
              <w:sz w:val="24"/>
              <w:szCs w:val="24"/>
            </w:rPr>
            <w:t>t</w:t>
          </w:r>
          <w:r w:rsidRPr="00E1569B">
            <w:rPr>
              <w:rFonts w:ascii="Corbel" w:eastAsia="Georgia" w:hAnsi="Corbel" w:cs="Times New Roman"/>
              <w:sz w:val="24"/>
              <w:szCs w:val="24"/>
            </w:rPr>
            <w:t xml:space="preserve">s. </w:t>
          </w:r>
          <w:r w:rsidR="00FB7282" w:rsidRPr="007845BE">
            <w:rPr>
              <w:rFonts w:ascii="Corbel" w:hAnsi="Corbel" w:cs="Lucida Grande"/>
              <w:sz w:val="24"/>
              <w:szCs w:val="24"/>
              <w:shd w:val="clear" w:color="auto" w:fill="FFFFFF"/>
            </w:rPr>
            <w:t xml:space="preserve">The residency </w:t>
          </w:r>
          <w:r w:rsidR="00A15DC7" w:rsidRPr="007845BE">
            <w:rPr>
              <w:rFonts w:ascii="Corbel" w:hAnsi="Corbel" w:cs="Lucida Grande"/>
              <w:sz w:val="24"/>
              <w:szCs w:val="24"/>
              <w:shd w:val="clear" w:color="auto" w:fill="FFFFFF"/>
            </w:rPr>
            <w:t xml:space="preserve">is a little over 9 months, generally beginning the second week of </w:t>
          </w:r>
          <w:r w:rsidR="00244636" w:rsidRPr="007845BE">
            <w:rPr>
              <w:rFonts w:ascii="Corbel" w:hAnsi="Corbel" w:cs="Lucida Grande"/>
              <w:sz w:val="24"/>
              <w:szCs w:val="24"/>
              <w:shd w:val="clear" w:color="auto" w:fill="FFFFFF"/>
            </w:rPr>
            <w:t xml:space="preserve">August </w:t>
          </w:r>
          <w:r w:rsidR="00A15DC7" w:rsidRPr="007845BE">
            <w:rPr>
              <w:rFonts w:ascii="Corbel" w:hAnsi="Corbel" w:cs="Lucida Grande"/>
              <w:sz w:val="24"/>
              <w:szCs w:val="24"/>
              <w:shd w:val="clear" w:color="auto" w:fill="FFFFFF"/>
            </w:rPr>
            <w:t>through</w:t>
          </w:r>
          <w:r w:rsidR="00244636" w:rsidRPr="007845BE">
            <w:rPr>
              <w:rFonts w:ascii="Corbel" w:hAnsi="Corbel" w:cs="Lucida Grande"/>
              <w:sz w:val="24"/>
              <w:szCs w:val="24"/>
              <w:shd w:val="clear" w:color="auto" w:fill="FFFFFF"/>
            </w:rPr>
            <w:t xml:space="preserve"> </w:t>
          </w:r>
          <w:r w:rsidR="00A15DC7" w:rsidRPr="007845BE">
            <w:rPr>
              <w:rFonts w:ascii="Corbel" w:hAnsi="Corbel" w:cs="Lucida Grande"/>
              <w:sz w:val="24"/>
              <w:szCs w:val="24"/>
              <w:shd w:val="clear" w:color="auto" w:fill="FFFFFF"/>
            </w:rPr>
            <w:t>about mid-</w:t>
          </w:r>
          <w:r w:rsidR="00244636" w:rsidRPr="007845BE">
            <w:rPr>
              <w:rFonts w:ascii="Corbel" w:hAnsi="Corbel" w:cs="Lucida Grande"/>
              <w:sz w:val="24"/>
              <w:szCs w:val="24"/>
              <w:shd w:val="clear" w:color="auto" w:fill="FFFFFF"/>
            </w:rPr>
            <w:t>May</w:t>
          </w:r>
          <w:r w:rsidR="00FB7282" w:rsidRPr="007845BE">
            <w:rPr>
              <w:rFonts w:ascii="Corbel" w:hAnsi="Corbel" w:cs="Lucida Grande"/>
              <w:sz w:val="24"/>
              <w:szCs w:val="24"/>
              <w:shd w:val="clear" w:color="auto" w:fill="FFFFFF"/>
            </w:rPr>
            <w:t xml:space="preserve">, with the usual academic breaks. </w:t>
          </w:r>
          <w:r w:rsidR="0007577B">
            <w:rPr>
              <w:rFonts w:ascii="Corbel" w:hAnsi="Corbel" w:cs="Lucida Grande"/>
              <w:sz w:val="24"/>
              <w:szCs w:val="24"/>
              <w:shd w:val="clear" w:color="auto" w:fill="FFFFFF"/>
            </w:rPr>
            <w:t>Postdoctoral r</w:t>
          </w:r>
          <w:r w:rsidR="00604426" w:rsidRPr="007845BE">
            <w:rPr>
              <w:rFonts w:ascii="Corbel" w:hAnsi="Corbel" w:cs="Lucida Grande"/>
              <w:sz w:val="24"/>
              <w:szCs w:val="24"/>
              <w:shd w:val="clear" w:color="auto" w:fill="FFFFFF"/>
            </w:rPr>
            <w:t>esidents will accrue</w:t>
          </w:r>
          <w:r w:rsidRPr="007845BE">
            <w:rPr>
              <w:rFonts w:ascii="Corbel" w:hAnsi="Corbel" w:cs="Lucida Grande"/>
              <w:sz w:val="24"/>
              <w:szCs w:val="24"/>
              <w:shd w:val="clear" w:color="auto" w:fill="FFFFFF"/>
            </w:rPr>
            <w:t xml:space="preserve"> </w:t>
          </w:r>
          <w:r w:rsidR="00604426" w:rsidRPr="007845BE">
            <w:rPr>
              <w:rFonts w:ascii="Corbel" w:hAnsi="Corbel" w:cs="Lucida Grande"/>
              <w:sz w:val="24"/>
              <w:szCs w:val="24"/>
              <w:shd w:val="clear" w:color="auto" w:fill="FFFFFF"/>
            </w:rPr>
            <w:t xml:space="preserve">1500 </w:t>
          </w:r>
          <w:r w:rsidR="000B571C">
            <w:rPr>
              <w:rFonts w:ascii="Corbel" w:hAnsi="Corbel" w:cs="Lucida Grande"/>
              <w:sz w:val="24"/>
              <w:szCs w:val="24"/>
              <w:shd w:val="clear" w:color="auto" w:fill="FFFFFF"/>
            </w:rPr>
            <w:t xml:space="preserve">clinical </w:t>
          </w:r>
          <w:r w:rsidR="00604426" w:rsidRPr="007845BE">
            <w:rPr>
              <w:rFonts w:ascii="Corbel" w:hAnsi="Corbel" w:cs="Lucida Grande"/>
              <w:sz w:val="24"/>
              <w:szCs w:val="24"/>
              <w:shd w:val="clear" w:color="auto" w:fill="FFFFFF"/>
            </w:rPr>
            <w:t>hours</w:t>
          </w:r>
          <w:r w:rsidR="0007577B">
            <w:rPr>
              <w:rFonts w:ascii="Corbel" w:hAnsi="Corbel" w:cs="Lucida Grande"/>
              <w:sz w:val="24"/>
              <w:szCs w:val="24"/>
              <w:shd w:val="clear" w:color="auto" w:fill="FFFFFF"/>
            </w:rPr>
            <w:t xml:space="preserve"> while MFTA residents will accrue significantly less due to the regulations of, and counting of hours by, the BBS.</w:t>
          </w:r>
          <w:r w:rsidR="00604426" w:rsidRPr="007845BE">
            <w:rPr>
              <w:rFonts w:ascii="Corbel" w:hAnsi="Corbel" w:cs="Lucida Grande"/>
              <w:sz w:val="24"/>
              <w:szCs w:val="24"/>
              <w:shd w:val="clear" w:color="auto" w:fill="FFFFFF"/>
            </w:rPr>
            <w:t xml:space="preserve"> </w:t>
          </w:r>
          <w:r w:rsidR="0007577B">
            <w:rPr>
              <w:rFonts w:ascii="Corbel" w:hAnsi="Corbel" w:cs="Lucida Grande"/>
              <w:sz w:val="24"/>
              <w:szCs w:val="24"/>
              <w:shd w:val="clear" w:color="auto" w:fill="FFFFFF"/>
            </w:rPr>
            <w:t xml:space="preserve"> All residents participate in s</w:t>
          </w:r>
          <w:r w:rsidRPr="007845BE">
            <w:rPr>
              <w:rFonts w:ascii="Corbel" w:hAnsi="Corbel" w:cs="Lucida Grande"/>
              <w:sz w:val="24"/>
              <w:szCs w:val="24"/>
              <w:shd w:val="clear" w:color="auto" w:fill="FFFFFF"/>
            </w:rPr>
            <w:t xml:space="preserve">upervision (individual and group) </w:t>
          </w:r>
          <w:r w:rsidR="0096375F">
            <w:rPr>
              <w:rFonts w:ascii="Corbel" w:hAnsi="Corbel" w:cs="Lucida Grande"/>
              <w:sz w:val="24"/>
              <w:szCs w:val="24"/>
              <w:shd w:val="clear" w:color="auto" w:fill="FFFFFF"/>
            </w:rPr>
            <w:t>that meets or exceeds the requirements</w:t>
          </w:r>
          <w:r w:rsidR="000B571C">
            <w:rPr>
              <w:rFonts w:ascii="Corbel" w:hAnsi="Corbel" w:cs="Lucida Grande"/>
              <w:sz w:val="24"/>
              <w:szCs w:val="24"/>
              <w:shd w:val="clear" w:color="auto" w:fill="FFFFFF"/>
            </w:rPr>
            <w:t xml:space="preserve"> </w:t>
          </w:r>
          <w:r w:rsidR="0096375F">
            <w:rPr>
              <w:rFonts w:ascii="Corbel" w:hAnsi="Corbel" w:cs="Lucida Grande"/>
              <w:sz w:val="24"/>
              <w:szCs w:val="24"/>
              <w:shd w:val="clear" w:color="auto" w:fill="FFFFFF"/>
            </w:rPr>
            <w:t xml:space="preserve">of </w:t>
          </w:r>
          <w:r w:rsidR="00604426" w:rsidRPr="007845BE">
            <w:rPr>
              <w:rFonts w:ascii="Corbel" w:hAnsi="Corbel" w:cs="Lucida Grande"/>
              <w:sz w:val="24"/>
              <w:szCs w:val="24"/>
              <w:shd w:val="clear" w:color="auto" w:fill="FFFFFF"/>
            </w:rPr>
            <w:t>licensure</w:t>
          </w:r>
          <w:r w:rsidR="000B571C">
            <w:rPr>
              <w:rFonts w:ascii="Corbel" w:hAnsi="Corbel" w:cs="Lucida Grande"/>
              <w:sz w:val="24"/>
              <w:szCs w:val="24"/>
              <w:shd w:val="clear" w:color="auto" w:fill="FFFFFF"/>
            </w:rPr>
            <w:t xml:space="preserve"> in California</w:t>
          </w:r>
          <w:r w:rsidR="0096375F">
            <w:rPr>
              <w:rFonts w:ascii="Corbel" w:hAnsi="Corbel" w:cs="Lucida Grande"/>
              <w:sz w:val="24"/>
              <w:szCs w:val="24"/>
              <w:shd w:val="clear" w:color="auto" w:fill="FFFFFF"/>
            </w:rPr>
            <w:t xml:space="preserve"> (according to the BoP and BBS)</w:t>
          </w:r>
          <w:r w:rsidR="00604426" w:rsidRPr="007845BE">
            <w:rPr>
              <w:rFonts w:ascii="Corbel" w:hAnsi="Corbel" w:cs="Lucida Grande"/>
              <w:sz w:val="24"/>
              <w:szCs w:val="24"/>
              <w:shd w:val="clear" w:color="auto" w:fill="FFFFFF"/>
            </w:rPr>
            <w:t>.</w:t>
          </w:r>
          <w:r w:rsidR="000B571C">
            <w:rPr>
              <w:rFonts w:ascii="Corbel" w:hAnsi="Corbel" w:cs="Lucida Grande"/>
              <w:sz w:val="24"/>
              <w:szCs w:val="24"/>
              <w:shd w:val="clear" w:color="auto" w:fill="FFFFFF"/>
            </w:rPr>
            <w:t xml:space="preserve">  </w:t>
          </w:r>
        </w:p>
        <w:p w14:paraId="6015E02E" w14:textId="18CEB78C" w:rsidR="00D64691" w:rsidRPr="007701DB" w:rsidRDefault="00060EDF" w:rsidP="00F36FFD">
          <w:pPr>
            <w:shd w:val="clear" w:color="auto" w:fill="FBFBF9"/>
            <w:spacing w:line="294" w:lineRule="atLeast"/>
            <w:ind w:left="0" w:right="0"/>
            <w:rPr>
              <w:rFonts w:ascii="Corbel" w:eastAsia="Times New Roman" w:hAnsi="Corbel" w:cs="Arial"/>
              <w:kern w:val="0"/>
              <w:sz w:val="24"/>
              <w:szCs w:val="24"/>
              <w:lang w:eastAsia="en-US"/>
              <w14:ligatures w14:val="none"/>
            </w:rPr>
          </w:pPr>
          <w:r w:rsidRPr="007701DB">
            <w:rPr>
              <w:rFonts w:ascii="Corbel" w:eastAsia="Times New Roman" w:hAnsi="Corbel" w:cs="Arial"/>
              <w:spacing w:val="2"/>
              <w:kern w:val="0"/>
              <w:sz w:val="24"/>
              <w:szCs w:val="24"/>
              <w:lang w:eastAsia="en-US"/>
              <w14:ligatures w14:val="none"/>
            </w:rPr>
            <w:t xml:space="preserve">The </w:t>
          </w:r>
          <w:r w:rsidR="00D64691" w:rsidRPr="007701DB">
            <w:rPr>
              <w:rFonts w:ascii="Corbel" w:eastAsia="Times New Roman" w:hAnsi="Corbel" w:cs="Arial"/>
              <w:spacing w:val="2"/>
              <w:kern w:val="0"/>
              <w:sz w:val="24"/>
              <w:szCs w:val="24"/>
              <w:lang w:eastAsia="en-US"/>
              <w14:ligatures w14:val="none"/>
            </w:rPr>
            <w:t>r</w:t>
          </w:r>
          <w:r w:rsidRPr="007701DB">
            <w:rPr>
              <w:rFonts w:ascii="Corbel" w:eastAsia="Times New Roman" w:hAnsi="Corbel" w:cs="Arial"/>
              <w:spacing w:val="2"/>
              <w:kern w:val="0"/>
              <w:sz w:val="24"/>
              <w:szCs w:val="24"/>
              <w:lang w:eastAsia="en-US"/>
              <w14:ligatures w14:val="none"/>
            </w:rPr>
            <w:t xml:space="preserve">esidency </w:t>
          </w:r>
          <w:r w:rsidR="00D64691" w:rsidRPr="007701DB">
            <w:rPr>
              <w:rFonts w:ascii="Corbel" w:eastAsia="Times New Roman" w:hAnsi="Corbel" w:cs="Arial"/>
              <w:spacing w:val="2"/>
              <w:kern w:val="0"/>
              <w:sz w:val="24"/>
              <w:szCs w:val="24"/>
              <w:lang w:eastAsia="en-US"/>
              <w14:ligatures w14:val="none"/>
            </w:rPr>
            <w:t>t</w:t>
          </w:r>
          <w:r w:rsidRPr="007701DB">
            <w:rPr>
              <w:rFonts w:ascii="Corbel" w:eastAsia="Times New Roman" w:hAnsi="Corbel" w:cs="Arial"/>
              <w:spacing w:val="2"/>
              <w:kern w:val="0"/>
              <w:sz w:val="24"/>
              <w:szCs w:val="24"/>
              <w:lang w:eastAsia="en-US"/>
              <w14:ligatures w14:val="none"/>
            </w:rPr>
            <w:t xml:space="preserve">raining </w:t>
          </w:r>
          <w:r w:rsidR="00D64691" w:rsidRPr="007701DB">
            <w:rPr>
              <w:rFonts w:ascii="Corbel" w:eastAsia="Times New Roman" w:hAnsi="Corbel" w:cs="Arial"/>
              <w:spacing w:val="2"/>
              <w:kern w:val="0"/>
              <w:sz w:val="24"/>
              <w:szCs w:val="24"/>
              <w:lang w:eastAsia="en-US"/>
              <w14:ligatures w14:val="none"/>
            </w:rPr>
            <w:t>p</w:t>
          </w:r>
          <w:r w:rsidRPr="007701DB">
            <w:rPr>
              <w:rFonts w:ascii="Corbel" w:eastAsia="Times New Roman" w:hAnsi="Corbel" w:cs="Arial"/>
              <w:spacing w:val="2"/>
              <w:kern w:val="0"/>
              <w:sz w:val="24"/>
              <w:szCs w:val="24"/>
              <w:lang w:eastAsia="en-US"/>
              <w14:ligatures w14:val="none"/>
            </w:rPr>
            <w:t xml:space="preserve">rogram follows a developmental model that supports and builds on the knowledge </w:t>
          </w:r>
          <w:r w:rsidR="00EA10D4" w:rsidRPr="007701DB">
            <w:rPr>
              <w:rFonts w:ascii="Corbel" w:eastAsia="Times New Roman" w:hAnsi="Corbel" w:cs="Arial"/>
              <w:spacing w:val="2"/>
              <w:kern w:val="0"/>
              <w:sz w:val="24"/>
              <w:szCs w:val="24"/>
              <w:lang w:eastAsia="en-US"/>
              <w14:ligatures w14:val="none"/>
            </w:rPr>
            <w:t>r</w:t>
          </w:r>
          <w:r w:rsidRPr="007701DB">
            <w:rPr>
              <w:rFonts w:ascii="Corbel" w:eastAsia="Times New Roman" w:hAnsi="Corbel" w:cs="Arial"/>
              <w:spacing w:val="2"/>
              <w:kern w:val="0"/>
              <w:sz w:val="24"/>
              <w:szCs w:val="24"/>
              <w:lang w:eastAsia="en-US"/>
              <w14:ligatures w14:val="none"/>
            </w:rPr>
            <w:t xml:space="preserve">esidents bring with them. </w:t>
          </w:r>
          <w:r w:rsidR="00345DFB" w:rsidRPr="007701DB">
            <w:rPr>
              <w:rFonts w:ascii="Corbel" w:eastAsia="Times New Roman" w:hAnsi="Corbel" w:cs="Arial"/>
              <w:spacing w:val="2"/>
              <w:kern w:val="0"/>
              <w:sz w:val="24"/>
              <w:szCs w:val="24"/>
              <w:lang w:eastAsia="en-US"/>
              <w14:ligatures w14:val="none"/>
            </w:rPr>
            <w:t xml:space="preserve">It emphasizes training in brief therapy and multicultural competency within an integrationist framework. </w:t>
          </w:r>
          <w:r w:rsidR="003233EE" w:rsidRPr="007701DB">
            <w:rPr>
              <w:rFonts w:ascii="Corbel" w:eastAsia="Times New Roman" w:hAnsi="Corbel" w:cs="Arial"/>
              <w:spacing w:val="2"/>
              <w:kern w:val="0"/>
              <w:sz w:val="24"/>
              <w:szCs w:val="24"/>
              <w:lang w:eastAsia="en-US"/>
              <w14:ligatures w14:val="none"/>
            </w:rPr>
            <w:t xml:space="preserve">CAPS provides </w:t>
          </w:r>
          <w:r w:rsidR="00EA10D4" w:rsidRPr="007701DB">
            <w:rPr>
              <w:rFonts w:ascii="Corbel" w:eastAsia="Times New Roman" w:hAnsi="Corbel" w:cs="Arial"/>
              <w:spacing w:val="2"/>
              <w:kern w:val="0"/>
              <w:sz w:val="24"/>
              <w:szCs w:val="24"/>
              <w:lang w:eastAsia="en-US"/>
              <w14:ligatures w14:val="none"/>
            </w:rPr>
            <w:t>r</w:t>
          </w:r>
          <w:r w:rsidR="003233EE" w:rsidRPr="007701DB">
            <w:rPr>
              <w:rFonts w:ascii="Corbel" w:eastAsia="Times New Roman" w:hAnsi="Corbel" w:cs="Arial"/>
              <w:spacing w:val="2"/>
              <w:kern w:val="0"/>
              <w:sz w:val="24"/>
              <w:szCs w:val="24"/>
              <w:lang w:eastAsia="en-US"/>
              <w14:ligatures w14:val="none"/>
            </w:rPr>
            <w:t xml:space="preserve">esidents with opportunities for advanced training in the general practice of psychology/psychotherapy and, specifically, working with </w:t>
          </w:r>
          <w:r w:rsidR="00F36FFD" w:rsidRPr="007701DB">
            <w:rPr>
              <w:rFonts w:ascii="Corbel" w:eastAsia="Times New Roman" w:hAnsi="Corbel" w:cs="Arial"/>
              <w:spacing w:val="2"/>
              <w:kern w:val="0"/>
              <w:sz w:val="24"/>
              <w:szCs w:val="24"/>
              <w:lang w:eastAsia="en-US"/>
              <w14:ligatures w14:val="none"/>
            </w:rPr>
            <w:t>a</w:t>
          </w:r>
          <w:r w:rsidR="003233EE" w:rsidRPr="007701DB">
            <w:rPr>
              <w:rFonts w:ascii="Corbel" w:eastAsia="Times New Roman" w:hAnsi="Corbel" w:cs="Arial"/>
              <w:spacing w:val="2"/>
              <w:kern w:val="0"/>
              <w:sz w:val="24"/>
              <w:szCs w:val="24"/>
              <w:lang w:eastAsia="en-US"/>
              <w14:ligatures w14:val="none"/>
            </w:rPr>
            <w:t xml:space="preserve"> college population. Over the course of the year, </w:t>
          </w:r>
          <w:r w:rsidR="00EA10D4" w:rsidRPr="007701DB">
            <w:rPr>
              <w:rFonts w:ascii="Corbel" w:eastAsia="Times New Roman" w:hAnsi="Corbel" w:cs="Arial"/>
              <w:spacing w:val="2"/>
              <w:kern w:val="0"/>
              <w:sz w:val="24"/>
              <w:szCs w:val="24"/>
              <w:lang w:eastAsia="en-US"/>
              <w14:ligatures w14:val="none"/>
            </w:rPr>
            <w:t>r</w:t>
          </w:r>
          <w:r w:rsidR="003233EE" w:rsidRPr="007701DB">
            <w:rPr>
              <w:rFonts w:ascii="Corbel" w:eastAsia="Times New Roman" w:hAnsi="Corbel" w:cs="Arial"/>
              <w:spacing w:val="2"/>
              <w:kern w:val="0"/>
              <w:sz w:val="24"/>
              <w:szCs w:val="24"/>
              <w:lang w:eastAsia="en-US"/>
              <w14:ligatures w14:val="none"/>
            </w:rPr>
            <w:t xml:space="preserve">esidents continue to enhance and solidify the clinical skills required for </w:t>
          </w:r>
          <w:r w:rsidR="00EA10D4" w:rsidRPr="007701DB">
            <w:rPr>
              <w:rFonts w:ascii="Corbel" w:eastAsia="Times New Roman" w:hAnsi="Corbel" w:cs="Arial"/>
              <w:spacing w:val="2"/>
              <w:kern w:val="0"/>
              <w:sz w:val="24"/>
              <w:szCs w:val="24"/>
              <w:lang w:eastAsia="en-US"/>
              <w14:ligatures w14:val="none"/>
            </w:rPr>
            <w:t xml:space="preserve">independent, </w:t>
          </w:r>
          <w:r w:rsidR="003233EE" w:rsidRPr="007701DB">
            <w:rPr>
              <w:rFonts w:ascii="Corbel" w:eastAsia="Times New Roman" w:hAnsi="Corbel" w:cs="Arial"/>
              <w:spacing w:val="2"/>
              <w:kern w:val="0"/>
              <w:sz w:val="24"/>
              <w:szCs w:val="24"/>
              <w:lang w:eastAsia="en-US"/>
              <w14:ligatures w14:val="none"/>
            </w:rPr>
            <w:t xml:space="preserve">professional practice in psychology. They do this through a number of clinical activities: </w:t>
          </w:r>
          <w:r w:rsidR="003233EE" w:rsidRPr="007701DB">
            <w:rPr>
              <w:rFonts w:ascii="Corbel" w:hAnsi="Corbel" w:cs="Lucida Grande"/>
              <w:sz w:val="24"/>
              <w:szCs w:val="24"/>
              <w:shd w:val="clear" w:color="auto" w:fill="FFFFFF"/>
            </w:rPr>
            <w:t xml:space="preserve">(a) </w:t>
          </w:r>
          <w:r w:rsidRPr="007701DB">
            <w:rPr>
              <w:rFonts w:ascii="Corbel" w:hAnsi="Corbel" w:cs="Lucida Grande"/>
              <w:sz w:val="24"/>
              <w:szCs w:val="24"/>
              <w:shd w:val="clear" w:color="auto" w:fill="FFFFFF"/>
            </w:rPr>
            <w:t xml:space="preserve">providing brief, time-limited </w:t>
          </w:r>
          <w:r w:rsidR="003233EE" w:rsidRPr="007701DB">
            <w:rPr>
              <w:rFonts w:ascii="Corbel" w:hAnsi="Corbel" w:cs="Lucida Grande"/>
              <w:sz w:val="24"/>
              <w:szCs w:val="24"/>
              <w:shd w:val="clear" w:color="auto" w:fill="FFFFFF"/>
            </w:rPr>
            <w:t>individual</w:t>
          </w:r>
          <w:r w:rsidRPr="007701DB">
            <w:rPr>
              <w:rFonts w:ascii="Corbel" w:hAnsi="Corbel" w:cs="Lucida Grande"/>
              <w:sz w:val="24"/>
              <w:szCs w:val="24"/>
              <w:shd w:val="clear" w:color="auto" w:fill="FFFFFF"/>
            </w:rPr>
            <w:t xml:space="preserve"> and couples </w:t>
          </w:r>
          <w:r w:rsidR="00D64691" w:rsidRPr="007701DB">
            <w:rPr>
              <w:rFonts w:ascii="Corbel" w:hAnsi="Corbel" w:cs="Lucida Grande"/>
              <w:sz w:val="24"/>
              <w:szCs w:val="24"/>
              <w:shd w:val="clear" w:color="auto" w:fill="FFFFFF"/>
            </w:rPr>
            <w:t xml:space="preserve">therapy </w:t>
          </w:r>
          <w:r w:rsidRPr="007701DB">
            <w:rPr>
              <w:rFonts w:ascii="Corbel" w:hAnsi="Corbel" w:cs="Lucida Grande"/>
              <w:sz w:val="24"/>
              <w:szCs w:val="24"/>
              <w:shd w:val="clear" w:color="auto" w:fill="FFFFFF"/>
            </w:rPr>
            <w:t>(b) co</w:t>
          </w:r>
          <w:r w:rsidR="00D64691" w:rsidRPr="007701DB">
            <w:rPr>
              <w:rFonts w:ascii="Corbel" w:hAnsi="Corbel" w:cs="Lucida Grande"/>
              <w:sz w:val="24"/>
              <w:szCs w:val="24"/>
              <w:shd w:val="clear" w:color="auto" w:fill="FFFFFF"/>
            </w:rPr>
            <w:t>-</w:t>
          </w:r>
          <w:r w:rsidRPr="007701DB">
            <w:rPr>
              <w:rFonts w:ascii="Corbel" w:hAnsi="Corbel" w:cs="Lucida Grande"/>
              <w:sz w:val="24"/>
              <w:szCs w:val="24"/>
              <w:shd w:val="clear" w:color="auto" w:fill="FFFFFF"/>
            </w:rPr>
            <w:t>facilitating</w:t>
          </w:r>
          <w:r w:rsidR="003233EE" w:rsidRPr="007701DB">
            <w:rPr>
              <w:rFonts w:ascii="Corbel" w:hAnsi="Corbel" w:cs="Lucida Grande"/>
              <w:sz w:val="24"/>
              <w:szCs w:val="24"/>
              <w:shd w:val="clear" w:color="auto" w:fill="FFFFFF"/>
            </w:rPr>
            <w:t xml:space="preserve"> group therapy; (</w:t>
          </w:r>
          <w:r w:rsidR="00D64691" w:rsidRPr="007701DB">
            <w:rPr>
              <w:rFonts w:ascii="Corbel" w:hAnsi="Corbel" w:cs="Lucida Grande"/>
              <w:sz w:val="24"/>
              <w:szCs w:val="24"/>
              <w:shd w:val="clear" w:color="auto" w:fill="FFFFFF"/>
            </w:rPr>
            <w:t>c</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providing crisis intervention and same-day on-call services; (d) conducting </w:t>
          </w:r>
          <w:r w:rsidR="003233EE" w:rsidRPr="007701DB">
            <w:rPr>
              <w:rFonts w:ascii="Corbel" w:hAnsi="Corbel" w:cs="Lucida Grande"/>
              <w:sz w:val="24"/>
              <w:szCs w:val="24"/>
              <w:shd w:val="clear" w:color="auto" w:fill="FFFFFF"/>
            </w:rPr>
            <w:t xml:space="preserve">assessment and </w:t>
          </w:r>
          <w:r w:rsidR="00D64691" w:rsidRPr="007701DB">
            <w:rPr>
              <w:rFonts w:ascii="Corbel" w:hAnsi="Corbel" w:cs="Lucida Grande"/>
              <w:sz w:val="24"/>
              <w:szCs w:val="24"/>
              <w:shd w:val="clear" w:color="auto" w:fill="FFFFFF"/>
            </w:rPr>
            <w:t xml:space="preserve">providing </w:t>
          </w:r>
          <w:r w:rsidR="003233EE" w:rsidRPr="007701DB">
            <w:rPr>
              <w:rFonts w:ascii="Corbel" w:hAnsi="Corbel" w:cs="Lucida Grande"/>
              <w:sz w:val="24"/>
              <w:szCs w:val="24"/>
              <w:shd w:val="clear" w:color="auto" w:fill="FFFFFF"/>
            </w:rPr>
            <w:t>referral services; (</w:t>
          </w:r>
          <w:r w:rsidR="00D64691" w:rsidRPr="007701DB">
            <w:rPr>
              <w:rFonts w:ascii="Corbel" w:hAnsi="Corbel" w:cs="Lucida Grande"/>
              <w:sz w:val="24"/>
              <w:szCs w:val="24"/>
              <w:shd w:val="clear" w:color="auto" w:fill="FFFFFF"/>
            </w:rPr>
            <w:t>e</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developing and implementing </w:t>
          </w:r>
          <w:r w:rsidR="003233EE" w:rsidRPr="007701DB">
            <w:rPr>
              <w:rFonts w:ascii="Corbel" w:hAnsi="Corbel" w:cs="Lucida Grande"/>
              <w:sz w:val="24"/>
              <w:szCs w:val="24"/>
              <w:shd w:val="clear" w:color="auto" w:fill="FFFFFF"/>
            </w:rPr>
            <w:t>outreach programming; and (</w:t>
          </w:r>
          <w:r w:rsidR="00D64691" w:rsidRPr="007701DB">
            <w:rPr>
              <w:rFonts w:ascii="Corbel" w:hAnsi="Corbel" w:cs="Lucida Grande"/>
              <w:sz w:val="24"/>
              <w:szCs w:val="24"/>
              <w:shd w:val="clear" w:color="auto" w:fill="FFFFFF"/>
            </w:rPr>
            <w:t>g</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providing </w:t>
          </w:r>
          <w:r w:rsidR="003233EE" w:rsidRPr="007701DB">
            <w:rPr>
              <w:rFonts w:ascii="Corbel" w:hAnsi="Corbel" w:cs="Lucida Grande"/>
              <w:sz w:val="24"/>
              <w:szCs w:val="24"/>
              <w:shd w:val="clear" w:color="auto" w:fill="FFFFFF"/>
            </w:rPr>
            <w:t xml:space="preserve">psychological consultation to the campus community. In addition, given </w:t>
          </w:r>
          <w:r w:rsidRPr="007701DB">
            <w:rPr>
              <w:rFonts w:ascii="Corbel" w:hAnsi="Corbel" w:cs="Lucida Grande"/>
              <w:sz w:val="24"/>
              <w:szCs w:val="24"/>
              <w:shd w:val="clear" w:color="auto" w:fill="FFFFFF"/>
            </w:rPr>
            <w:t>that</w:t>
          </w:r>
          <w:r w:rsidR="003233EE" w:rsidRPr="007701DB">
            <w:rPr>
              <w:rFonts w:ascii="Corbel" w:hAnsi="Corbel" w:cs="Lucida Grande"/>
              <w:sz w:val="24"/>
              <w:szCs w:val="24"/>
              <w:shd w:val="clear" w:color="auto" w:fill="FFFFFF"/>
            </w:rPr>
            <w:t xml:space="preserve"> CAPS typically </w:t>
          </w:r>
          <w:r w:rsidR="003233EE" w:rsidRPr="00E1569B">
            <w:rPr>
              <w:rFonts w:ascii="Corbel" w:hAnsi="Corbel" w:cs="Lucida Grande"/>
              <w:sz w:val="24"/>
              <w:szCs w:val="24"/>
              <w:shd w:val="clear" w:color="auto" w:fill="FFFFFF"/>
            </w:rPr>
            <w:t xml:space="preserve">has </w:t>
          </w:r>
          <w:r w:rsidR="0096375F">
            <w:rPr>
              <w:rFonts w:ascii="Corbel" w:hAnsi="Corbel" w:cs="Lucida Grande"/>
              <w:sz w:val="24"/>
              <w:szCs w:val="24"/>
              <w:shd w:val="clear" w:color="auto" w:fill="FFFFFF"/>
            </w:rPr>
            <w:t>10</w:t>
          </w:r>
          <w:r w:rsidR="000B571C" w:rsidRPr="00E1569B">
            <w:rPr>
              <w:rFonts w:ascii="Corbel" w:hAnsi="Corbel" w:cs="Lucida Grande"/>
              <w:sz w:val="24"/>
              <w:szCs w:val="24"/>
              <w:shd w:val="clear" w:color="auto" w:fill="FFFFFF"/>
            </w:rPr>
            <w:t xml:space="preserve"> to 24</w:t>
          </w:r>
          <w:r w:rsidRPr="007701DB">
            <w:rPr>
              <w:rFonts w:ascii="Corbel" w:hAnsi="Corbel" w:cs="Lucida Grande"/>
              <w:sz w:val="24"/>
              <w:szCs w:val="24"/>
              <w:shd w:val="clear" w:color="auto" w:fill="FFFFFF"/>
            </w:rPr>
            <w:t xml:space="preserve"> practicum level trainees through </w:t>
          </w:r>
          <w:r w:rsidR="00587257">
            <w:rPr>
              <w:rFonts w:ascii="Corbel" w:hAnsi="Corbel" w:cs="Lucida Grande"/>
              <w:sz w:val="24"/>
              <w:szCs w:val="24"/>
              <w:shd w:val="clear" w:color="auto" w:fill="FFFFFF"/>
            </w:rPr>
            <w:t>Cal Poly Humboldt</w:t>
          </w:r>
          <w:r w:rsidRPr="007701DB">
            <w:rPr>
              <w:rFonts w:ascii="Corbel" w:hAnsi="Corbel" w:cs="Lucida Grande"/>
              <w:sz w:val="24"/>
              <w:szCs w:val="24"/>
              <w:shd w:val="clear" w:color="auto" w:fill="FFFFFF"/>
            </w:rPr>
            <w:t>’s graduate programs in Counseli</w:t>
          </w:r>
          <w:r w:rsidR="0096375F">
            <w:rPr>
              <w:rFonts w:ascii="Corbel" w:hAnsi="Corbel" w:cs="Lucida Grande"/>
              <w:sz w:val="24"/>
              <w:szCs w:val="24"/>
              <w:shd w:val="clear" w:color="auto" w:fill="FFFFFF"/>
            </w:rPr>
            <w:t>ng Psychology and Social Wor</w:t>
          </w:r>
          <w:r w:rsidR="005D6BD0">
            <w:rPr>
              <w:rFonts w:ascii="Corbel" w:hAnsi="Corbel" w:cs="Lucida Grande"/>
              <w:sz w:val="24"/>
              <w:szCs w:val="24"/>
              <w:shd w:val="clear" w:color="auto" w:fill="FFFFFF"/>
            </w:rPr>
            <w:t>k</w:t>
          </w:r>
          <w:r w:rsidR="0096375F">
            <w:rPr>
              <w:rFonts w:ascii="Corbel" w:hAnsi="Corbel" w:cs="Lucida Grande"/>
              <w:sz w:val="24"/>
              <w:szCs w:val="24"/>
              <w:shd w:val="clear" w:color="auto" w:fill="FFFFFF"/>
            </w:rPr>
            <w:t>, r</w:t>
          </w:r>
          <w:r w:rsidR="003233EE" w:rsidRPr="007701DB">
            <w:rPr>
              <w:rFonts w:ascii="Corbel" w:hAnsi="Corbel" w:cs="Lucida Grande"/>
              <w:sz w:val="24"/>
              <w:szCs w:val="24"/>
              <w:shd w:val="clear" w:color="auto" w:fill="FFFFFF"/>
            </w:rPr>
            <w:t>esidents may be involved in</w:t>
          </w:r>
          <w:r w:rsidRPr="007701DB">
            <w:rPr>
              <w:rFonts w:ascii="Corbel" w:hAnsi="Corbel" w:cs="Lucida Grande"/>
              <w:sz w:val="24"/>
              <w:szCs w:val="24"/>
              <w:shd w:val="clear" w:color="auto" w:fill="FFFFFF"/>
            </w:rPr>
            <w:t xml:space="preserve"> </w:t>
          </w:r>
          <w:r w:rsidR="003233EE" w:rsidRPr="007701DB">
            <w:rPr>
              <w:rFonts w:ascii="Corbel" w:hAnsi="Corbel" w:cs="Lucida Grande"/>
              <w:sz w:val="24"/>
              <w:szCs w:val="24"/>
              <w:shd w:val="clear" w:color="auto" w:fill="FFFFFF"/>
            </w:rPr>
            <w:t xml:space="preserve">training and mentorship of </w:t>
          </w:r>
          <w:r w:rsidRPr="007701DB">
            <w:rPr>
              <w:rFonts w:ascii="Corbel" w:hAnsi="Corbel" w:cs="Lucida Grande"/>
              <w:sz w:val="24"/>
              <w:szCs w:val="24"/>
              <w:shd w:val="clear" w:color="auto" w:fill="FFFFFF"/>
            </w:rPr>
            <w:t>these practicum students.</w:t>
          </w:r>
          <w:r w:rsidR="0096375F">
            <w:rPr>
              <w:rFonts w:ascii="Corbel" w:hAnsi="Corbel" w:cs="Lucida Grande"/>
              <w:sz w:val="24"/>
              <w:szCs w:val="24"/>
              <w:shd w:val="clear" w:color="auto" w:fill="FFFFFF"/>
            </w:rPr>
            <w:t xml:space="preserve"> All r</w:t>
          </w:r>
          <w:r w:rsidR="00D64691" w:rsidRPr="007701DB">
            <w:rPr>
              <w:rFonts w:ascii="Corbel" w:hAnsi="Corbel" w:cs="Lucida Grande"/>
              <w:sz w:val="24"/>
              <w:szCs w:val="24"/>
              <w:shd w:val="clear" w:color="auto" w:fill="FFFFFF"/>
            </w:rPr>
            <w:t xml:space="preserve">esident activities </w:t>
          </w:r>
          <w:r w:rsidR="0096375F">
            <w:rPr>
              <w:rFonts w:ascii="Corbel" w:hAnsi="Corbel" w:cs="Lucida Grande"/>
              <w:sz w:val="24"/>
              <w:szCs w:val="24"/>
              <w:shd w:val="clear" w:color="auto" w:fill="FFFFFF"/>
            </w:rPr>
            <w:t>are</w:t>
          </w:r>
          <w:r w:rsidR="00D64691" w:rsidRPr="007701DB">
            <w:rPr>
              <w:rFonts w:ascii="Corbel" w:hAnsi="Corbel" w:cs="Lucida Grande"/>
              <w:sz w:val="24"/>
              <w:szCs w:val="24"/>
              <w:shd w:val="clear" w:color="auto" w:fill="FFFFFF"/>
            </w:rPr>
            <w:t xml:space="preserve"> informed by a mu</w:t>
          </w:r>
          <w:r w:rsidRPr="007701DB">
            <w:rPr>
              <w:rFonts w:ascii="Corbel" w:eastAsia="Times New Roman" w:hAnsi="Corbel" w:cs="Arial"/>
              <w:kern w:val="0"/>
              <w:sz w:val="24"/>
              <w:szCs w:val="24"/>
              <w:lang w:eastAsia="en-US"/>
              <w14:ligatures w14:val="none"/>
            </w:rPr>
            <w:t xml:space="preserve">lticultural </w:t>
          </w:r>
          <w:r w:rsidR="00D64691" w:rsidRPr="007701DB">
            <w:rPr>
              <w:rFonts w:ascii="Corbel" w:eastAsia="Times New Roman" w:hAnsi="Corbel" w:cs="Arial"/>
              <w:kern w:val="0"/>
              <w:sz w:val="24"/>
              <w:szCs w:val="24"/>
              <w:lang w:eastAsia="en-US"/>
              <w14:ligatures w14:val="none"/>
            </w:rPr>
            <w:t xml:space="preserve">perspective. </w:t>
          </w:r>
        </w:p>
        <w:p w14:paraId="7722A412" w14:textId="24FD48B7" w:rsidR="00345DFB" w:rsidRPr="007701DB" w:rsidRDefault="00345DFB" w:rsidP="00F36FFD">
          <w:pPr>
            <w:pStyle w:val="Default"/>
            <w:spacing w:after="120"/>
            <w:rPr>
              <w:rFonts w:ascii="Corbel" w:hAnsi="Corbel"/>
              <w:color w:val="auto"/>
            </w:rPr>
          </w:pPr>
          <w:r w:rsidRPr="007701DB">
            <w:rPr>
              <w:rFonts w:ascii="Corbel" w:hAnsi="Corbel"/>
              <w:color w:val="auto"/>
            </w:rPr>
            <w:t xml:space="preserve">The coordination and day-to-day administration of the </w:t>
          </w:r>
          <w:r w:rsidR="008B233E" w:rsidRPr="00E1569B">
            <w:rPr>
              <w:rFonts w:ascii="Corbel" w:hAnsi="Corbel"/>
              <w:color w:val="auto"/>
            </w:rPr>
            <w:t>postgraduate</w:t>
          </w:r>
          <w:r w:rsidR="00E1569B" w:rsidRPr="00E1569B">
            <w:rPr>
              <w:rFonts w:ascii="Corbel" w:hAnsi="Corbel"/>
              <w:color w:val="auto"/>
            </w:rPr>
            <w:t xml:space="preserve"> and associate</w:t>
          </w:r>
          <w:r w:rsidR="008B233E" w:rsidRPr="00E1569B">
            <w:rPr>
              <w:rFonts w:ascii="Corbel" w:hAnsi="Corbel"/>
              <w:color w:val="auto"/>
            </w:rPr>
            <w:t xml:space="preserve"> residency</w:t>
          </w:r>
          <w:r w:rsidR="008B233E">
            <w:rPr>
              <w:rFonts w:ascii="Corbel" w:hAnsi="Corbel"/>
              <w:b/>
              <w:color w:val="auto"/>
            </w:rPr>
            <w:t xml:space="preserve"> </w:t>
          </w:r>
          <w:r w:rsidRPr="007701DB">
            <w:rPr>
              <w:rFonts w:ascii="Corbel" w:hAnsi="Corbel"/>
              <w:color w:val="auto"/>
            </w:rPr>
            <w:t>program are the primary responsibilities of the</w:t>
          </w:r>
          <w:r w:rsidR="005D6BD0">
            <w:rPr>
              <w:rFonts w:ascii="Corbel" w:hAnsi="Corbel"/>
              <w:color w:val="auto"/>
            </w:rPr>
            <w:t xml:space="preserve"> Post-graduate</w:t>
          </w:r>
          <w:r w:rsidRPr="007701DB">
            <w:rPr>
              <w:rFonts w:ascii="Corbel" w:hAnsi="Corbel"/>
              <w:color w:val="auto"/>
            </w:rPr>
            <w:t xml:space="preserve"> </w:t>
          </w:r>
          <w:r w:rsidR="007701DB" w:rsidRPr="007701DB">
            <w:rPr>
              <w:rFonts w:ascii="Corbel" w:hAnsi="Corbel"/>
              <w:color w:val="auto"/>
            </w:rPr>
            <w:t xml:space="preserve">Training </w:t>
          </w:r>
          <w:r w:rsidR="005D6BD0">
            <w:rPr>
              <w:rFonts w:ascii="Corbel" w:hAnsi="Corbel"/>
              <w:color w:val="auto"/>
            </w:rPr>
            <w:t>Coordinator</w:t>
          </w:r>
          <w:r w:rsidRPr="007701DB">
            <w:rPr>
              <w:rFonts w:ascii="Corbel" w:hAnsi="Corbel"/>
              <w:color w:val="auto"/>
            </w:rPr>
            <w:t>. The Training</w:t>
          </w:r>
          <w:r w:rsidR="007701DB" w:rsidRPr="007701DB">
            <w:rPr>
              <w:rFonts w:ascii="Corbel" w:hAnsi="Corbel"/>
              <w:color w:val="auto"/>
            </w:rPr>
            <w:t xml:space="preserve"> </w:t>
          </w:r>
          <w:r w:rsidR="005D6BD0">
            <w:rPr>
              <w:rFonts w:ascii="Corbel" w:hAnsi="Corbel"/>
              <w:color w:val="auto"/>
            </w:rPr>
            <w:t>Coordinator</w:t>
          </w:r>
          <w:r w:rsidRPr="007701DB">
            <w:rPr>
              <w:rFonts w:ascii="Corbel" w:hAnsi="Corbel"/>
              <w:color w:val="auto"/>
            </w:rPr>
            <w:t>, in consultation with the supervisory sta</w:t>
          </w:r>
          <w:r w:rsidRPr="007845BE">
            <w:rPr>
              <w:rFonts w:ascii="Corbel" w:hAnsi="Corbel"/>
              <w:color w:val="auto"/>
            </w:rPr>
            <w:t>ff</w:t>
          </w:r>
          <w:r w:rsidR="00244636" w:rsidRPr="007845BE">
            <w:rPr>
              <w:rFonts w:ascii="Corbel" w:hAnsi="Corbel"/>
              <w:color w:val="auto"/>
            </w:rPr>
            <w:t xml:space="preserve"> and Director</w:t>
          </w:r>
          <w:r w:rsidRPr="007845BE">
            <w:rPr>
              <w:rFonts w:ascii="Corbel" w:hAnsi="Corbel"/>
              <w:color w:val="auto"/>
            </w:rPr>
            <w:t>, ha</w:t>
          </w:r>
          <w:r w:rsidRPr="007701DB">
            <w:rPr>
              <w:rFonts w:ascii="Corbel" w:hAnsi="Corbel"/>
              <w:color w:val="auto"/>
            </w:rPr>
            <w:t xml:space="preserve">s primary responsibility for all decisions regarding training curriculum, program philosophy, format and structure, </w:t>
          </w:r>
          <w:r w:rsidR="006B3815">
            <w:rPr>
              <w:rFonts w:ascii="Corbel" w:hAnsi="Corbel"/>
              <w:color w:val="auto"/>
            </w:rPr>
            <w:t>postgraduate</w:t>
          </w:r>
          <w:r w:rsidRPr="007701DB">
            <w:rPr>
              <w:rFonts w:ascii="Corbel" w:hAnsi="Corbel"/>
              <w:color w:val="auto"/>
            </w:rPr>
            <w:t xml:space="preserve"> fellow selection, assignment of supervisors and resolution of problems or concerns. Development, implementation and evaluation of the training program, policy </w:t>
          </w:r>
          <w:r w:rsidRPr="007701DB">
            <w:rPr>
              <w:rFonts w:ascii="Corbel" w:hAnsi="Corbel"/>
              <w:color w:val="auto"/>
            </w:rPr>
            <w:lastRenderedPageBreak/>
            <w:t>recommendations and training philosophy are developed in consultation with the Director of C</w:t>
          </w:r>
          <w:r w:rsidR="007701DB" w:rsidRPr="007701DB">
            <w:rPr>
              <w:rFonts w:ascii="Corbel" w:hAnsi="Corbel"/>
              <w:color w:val="auto"/>
            </w:rPr>
            <w:t>APS.</w:t>
          </w:r>
          <w:r w:rsidRPr="007701DB">
            <w:rPr>
              <w:rFonts w:ascii="Corbel" w:hAnsi="Corbel"/>
              <w:color w:val="auto"/>
            </w:rPr>
            <w:t xml:space="preserve"> </w:t>
          </w:r>
        </w:p>
        <w:p w14:paraId="4405A028" w14:textId="100242B6" w:rsidR="00C44AD7" w:rsidRPr="007701DB" w:rsidRDefault="00C44AD7" w:rsidP="00F36FFD">
          <w:pPr>
            <w:ind w:left="0"/>
            <w:jc w:val="center"/>
            <w:rPr>
              <w:rFonts w:ascii="Corbel" w:hAnsi="Corbel" w:cs="Lucida Grande"/>
              <w:sz w:val="24"/>
              <w:szCs w:val="24"/>
              <w:shd w:val="clear" w:color="auto" w:fill="FFFFFF"/>
            </w:rPr>
          </w:pPr>
          <w:r w:rsidRPr="007701DB">
            <w:rPr>
              <w:rFonts w:ascii="Corbel" w:hAnsi="Corbel"/>
              <w:b/>
              <w:sz w:val="24"/>
              <w:szCs w:val="24"/>
            </w:rPr>
            <w:t>Goals of the Training Program</w:t>
          </w:r>
        </w:p>
        <w:p w14:paraId="71348DD8" w14:textId="26F3D2F9" w:rsidR="007701DB" w:rsidRPr="007701DB" w:rsidRDefault="007701DB" w:rsidP="005C412B">
          <w:pPr>
            <w:pStyle w:val="ListParagraph"/>
            <w:numPr>
              <w:ilvl w:val="0"/>
              <w:numId w:val="29"/>
            </w:numPr>
            <w:shd w:val="clear" w:color="auto" w:fill="FFFFFF" w:themeFill="background1"/>
            <w:spacing w:before="240" w:line="294" w:lineRule="atLeast"/>
            <w:rPr>
              <w:rFonts w:ascii="Corbel" w:eastAsia="Times New Roman" w:hAnsi="Corbel" w:cs="Arial"/>
              <w:sz w:val="24"/>
              <w:szCs w:val="24"/>
            </w:rPr>
          </w:pPr>
          <w:r w:rsidRPr="007701DB">
            <w:rPr>
              <w:rFonts w:ascii="Corbel" w:eastAsia="Times New Roman" w:hAnsi="Corbel" w:cs="Arial"/>
              <w:sz w:val="24"/>
              <w:szCs w:val="24"/>
            </w:rPr>
            <w:t xml:space="preserve">To train residents as practitioners who are grounded in ethical and legal standards of psychological practice and who conduct themselves accordingly. </w:t>
          </w:r>
        </w:p>
        <w:p w14:paraId="23E573D8" w14:textId="06F01F3A" w:rsidR="003A7075" w:rsidRPr="007701DB" w:rsidRDefault="00383E51" w:rsidP="007845BE">
          <w:pPr>
            <w:pStyle w:val="ListParagraph"/>
            <w:numPr>
              <w:ilvl w:val="0"/>
              <w:numId w:val="29"/>
            </w:numPr>
            <w:autoSpaceDE w:val="0"/>
            <w:autoSpaceDN w:val="0"/>
            <w:adjustRightInd w:val="0"/>
            <w:spacing w:before="240" w:after="120"/>
            <w:rPr>
              <w:rFonts w:ascii="Corbel" w:hAnsi="Corbel" w:cs="TimesNewRomanPSMT"/>
              <w:sz w:val="24"/>
              <w:szCs w:val="24"/>
            </w:rPr>
          </w:pPr>
          <w:r w:rsidRPr="007701DB">
            <w:rPr>
              <w:rFonts w:ascii="Corbel" w:hAnsi="Corbel" w:cs="TimesNewRomanPSMT"/>
              <w:sz w:val="24"/>
              <w:szCs w:val="24"/>
            </w:rPr>
            <w:t xml:space="preserve">To train </w:t>
          </w:r>
          <w:r w:rsidR="007845BE">
            <w:rPr>
              <w:rFonts w:ascii="Corbel" w:hAnsi="Corbel" w:cs="TimesNewRomanPSMT"/>
              <w:sz w:val="24"/>
              <w:szCs w:val="24"/>
            </w:rPr>
            <w:t xml:space="preserve">residents as compassionate and </w:t>
          </w:r>
          <w:r w:rsidRPr="007701DB">
            <w:rPr>
              <w:rFonts w:ascii="Corbel" w:hAnsi="Corbel" w:cs="TimesNewRomanPSMT"/>
              <w:sz w:val="24"/>
              <w:szCs w:val="24"/>
            </w:rPr>
            <w:t xml:space="preserve">competent psychologists </w:t>
          </w:r>
          <w:r w:rsidR="0096375F">
            <w:rPr>
              <w:rFonts w:ascii="Corbel" w:hAnsi="Corbel" w:cs="TimesNewRomanPSMT"/>
              <w:sz w:val="24"/>
              <w:szCs w:val="24"/>
            </w:rPr>
            <w:t xml:space="preserve">/ MFTs </w:t>
          </w:r>
          <w:r w:rsidRPr="007701DB">
            <w:rPr>
              <w:rFonts w:ascii="Corbel" w:hAnsi="Corbel" w:cs="TimesNewRomanPSMT"/>
              <w:sz w:val="24"/>
              <w:szCs w:val="24"/>
            </w:rPr>
            <w:t xml:space="preserve">who are </w:t>
          </w:r>
          <w:r w:rsidR="003A7075" w:rsidRPr="007701DB">
            <w:rPr>
              <w:rFonts w:ascii="Corbel" w:hAnsi="Corbel" w:cs="TimesNewRomanPSMT"/>
              <w:sz w:val="24"/>
              <w:szCs w:val="24"/>
            </w:rPr>
            <w:t xml:space="preserve">capable of functioning independently and </w:t>
          </w:r>
          <w:r w:rsidR="007701DB" w:rsidRPr="007701DB">
            <w:rPr>
              <w:rFonts w:ascii="Corbel" w:hAnsi="Corbel" w:cs="TimesNewRomanPSMT"/>
              <w:sz w:val="24"/>
              <w:szCs w:val="24"/>
            </w:rPr>
            <w:t xml:space="preserve">who </w:t>
          </w:r>
          <w:r w:rsidRPr="007701DB">
            <w:rPr>
              <w:rFonts w:ascii="Corbel" w:hAnsi="Corbel" w:cs="TimesNewRomanPSMT"/>
              <w:sz w:val="24"/>
              <w:szCs w:val="24"/>
            </w:rPr>
            <w:t>will contribute to both the profession and the welf</w:t>
          </w:r>
          <w:r w:rsidR="003A7075" w:rsidRPr="007701DB">
            <w:rPr>
              <w:rFonts w:ascii="Corbel" w:hAnsi="Corbel" w:cs="TimesNewRomanPSMT"/>
              <w:sz w:val="24"/>
              <w:szCs w:val="24"/>
            </w:rPr>
            <w:t>are of society</w:t>
          </w:r>
          <w:r w:rsidRPr="007701DB">
            <w:rPr>
              <w:rFonts w:ascii="Corbel" w:hAnsi="Corbel" w:cs="TimesNewRomanPSMT"/>
              <w:sz w:val="24"/>
              <w:szCs w:val="24"/>
            </w:rPr>
            <w:t>.</w:t>
          </w:r>
        </w:p>
        <w:p w14:paraId="3BBDF7D9" w14:textId="2F2D9127" w:rsidR="003A7075" w:rsidRPr="007701DB" w:rsidRDefault="00383E51" w:rsidP="007845BE">
          <w:pPr>
            <w:pStyle w:val="ListParagraph"/>
            <w:numPr>
              <w:ilvl w:val="0"/>
              <w:numId w:val="29"/>
            </w:numPr>
            <w:spacing w:before="240" w:after="120"/>
            <w:rPr>
              <w:rFonts w:ascii="Corbel" w:hAnsi="Corbel"/>
              <w:sz w:val="24"/>
              <w:szCs w:val="24"/>
            </w:rPr>
          </w:pPr>
          <w:r w:rsidRPr="007701DB">
            <w:rPr>
              <w:rFonts w:ascii="Corbel" w:hAnsi="Corbel"/>
              <w:sz w:val="24"/>
              <w:szCs w:val="24"/>
            </w:rPr>
            <w:t xml:space="preserve">To help residents develop an understanding of the intersection of </w:t>
          </w:r>
          <w:r w:rsidR="003A7075" w:rsidRPr="007701DB">
            <w:rPr>
              <w:rFonts w:ascii="Corbel" w:hAnsi="Corbel"/>
              <w:sz w:val="24"/>
              <w:szCs w:val="24"/>
            </w:rPr>
            <w:t>psychopathology with developmental force</w:t>
          </w:r>
          <w:r w:rsidR="007701DB" w:rsidRPr="007701DB">
            <w:rPr>
              <w:rFonts w:ascii="Corbel" w:hAnsi="Corbel"/>
              <w:sz w:val="24"/>
              <w:szCs w:val="24"/>
            </w:rPr>
            <w:t>s</w:t>
          </w:r>
          <w:r w:rsidRPr="007701DB">
            <w:rPr>
              <w:rFonts w:ascii="Corbel" w:hAnsi="Corbel"/>
              <w:sz w:val="24"/>
              <w:szCs w:val="24"/>
            </w:rPr>
            <w:t xml:space="preserve">, with the understanding that development happens across the lifespan. </w:t>
          </w:r>
          <w:r w:rsidR="003A7075" w:rsidRPr="007701DB">
            <w:rPr>
              <w:rFonts w:ascii="Corbel" w:hAnsi="Corbel"/>
              <w:sz w:val="24"/>
              <w:szCs w:val="24"/>
            </w:rPr>
            <w:t xml:space="preserve"> </w:t>
          </w:r>
        </w:p>
        <w:p w14:paraId="4F40BF26" w14:textId="01DF8523" w:rsidR="003A7075" w:rsidRPr="007701DB" w:rsidRDefault="00383E51" w:rsidP="007845BE">
          <w:pPr>
            <w:pStyle w:val="ListParagraph"/>
            <w:numPr>
              <w:ilvl w:val="0"/>
              <w:numId w:val="29"/>
            </w:numPr>
            <w:spacing w:before="240" w:after="120"/>
            <w:rPr>
              <w:rFonts w:ascii="Corbel" w:hAnsi="Corbel" w:cs="TimesNewRomanPS-BoldItalicMT"/>
              <w:b/>
              <w:bCs/>
              <w:i/>
              <w:iCs/>
              <w:sz w:val="24"/>
              <w:szCs w:val="24"/>
            </w:rPr>
          </w:pPr>
          <w:r w:rsidRPr="007701DB">
            <w:rPr>
              <w:rFonts w:ascii="Corbel" w:hAnsi="Corbel"/>
              <w:sz w:val="24"/>
              <w:szCs w:val="24"/>
            </w:rPr>
            <w:t>To enhance and solidify residents’ competencies in:</w:t>
          </w:r>
          <w:r w:rsidRPr="007845BE">
            <w:rPr>
              <w:rFonts w:ascii="Corbel" w:hAnsi="Corbel"/>
              <w:sz w:val="24"/>
              <w:szCs w:val="24"/>
            </w:rPr>
            <w:t xml:space="preserve"> </w:t>
          </w:r>
          <w:r w:rsidR="00244636" w:rsidRPr="007845BE">
            <w:rPr>
              <w:rFonts w:ascii="Corbel" w:hAnsi="Corbel"/>
              <w:sz w:val="24"/>
              <w:szCs w:val="24"/>
            </w:rPr>
            <w:t xml:space="preserve">intake </w:t>
          </w:r>
          <w:r w:rsidRPr="007701DB">
            <w:rPr>
              <w:rFonts w:ascii="Corbel" w:hAnsi="Corbel"/>
              <w:sz w:val="24"/>
              <w:szCs w:val="24"/>
            </w:rPr>
            <w:t xml:space="preserve">assessment; </w:t>
          </w:r>
          <w:r w:rsidR="003A7075" w:rsidRPr="007701DB">
            <w:rPr>
              <w:rFonts w:ascii="Corbel" w:hAnsi="Corbel" w:cs="TimesNewRomanPSMT"/>
              <w:sz w:val="24"/>
              <w:szCs w:val="24"/>
            </w:rPr>
            <w:t>individual, couples and grou</w:t>
          </w:r>
          <w:r w:rsidRPr="007701DB">
            <w:rPr>
              <w:rFonts w:ascii="Corbel" w:hAnsi="Corbel" w:cs="TimesNewRomanPSMT"/>
              <w:sz w:val="24"/>
              <w:szCs w:val="24"/>
            </w:rPr>
            <w:t xml:space="preserve">p counseling and psychotherapy; crisis intervention; </w:t>
          </w:r>
          <w:r w:rsidR="003A7075" w:rsidRPr="007701DB">
            <w:rPr>
              <w:rFonts w:ascii="Corbel" w:hAnsi="Corbel" w:cs="TimesNewRomanPSMT"/>
              <w:sz w:val="24"/>
              <w:szCs w:val="24"/>
            </w:rPr>
            <w:t>consultation</w:t>
          </w:r>
          <w:r w:rsidRPr="007701DB">
            <w:rPr>
              <w:rFonts w:ascii="Corbel" w:hAnsi="Corbel" w:cs="TimesNewRomanPSMT"/>
              <w:sz w:val="24"/>
              <w:szCs w:val="24"/>
            </w:rPr>
            <w:t>;</w:t>
          </w:r>
          <w:r w:rsidR="003A7075" w:rsidRPr="007701DB">
            <w:rPr>
              <w:rFonts w:ascii="Corbel" w:hAnsi="Corbel" w:cs="TimesNewRomanPSMT"/>
              <w:sz w:val="24"/>
              <w:szCs w:val="24"/>
            </w:rPr>
            <w:t xml:space="preserve"> outreach</w:t>
          </w:r>
          <w:r w:rsidR="00787B8F" w:rsidRPr="007701DB">
            <w:rPr>
              <w:rFonts w:ascii="Corbel" w:hAnsi="Corbel" w:cs="TimesNewRomanPSMT"/>
              <w:sz w:val="24"/>
              <w:szCs w:val="24"/>
            </w:rPr>
            <w:t>;</w:t>
          </w:r>
          <w:r w:rsidR="003A7075" w:rsidRPr="007701DB">
            <w:rPr>
              <w:rFonts w:ascii="Corbel" w:hAnsi="Corbel" w:cs="TimesNewRomanPSMT"/>
              <w:sz w:val="24"/>
              <w:szCs w:val="24"/>
            </w:rPr>
            <w:t xml:space="preserve"> program develop</w:t>
          </w:r>
          <w:r w:rsidR="00787B8F" w:rsidRPr="007701DB">
            <w:rPr>
              <w:rFonts w:ascii="Corbel" w:hAnsi="Corbel" w:cs="TimesNewRomanPSMT"/>
              <w:sz w:val="24"/>
              <w:szCs w:val="24"/>
            </w:rPr>
            <w:t xml:space="preserve">ment; and ethical decision making. </w:t>
          </w:r>
          <w:r w:rsidR="003A7075" w:rsidRPr="007701DB">
            <w:rPr>
              <w:rFonts w:ascii="Corbel" w:hAnsi="Corbel" w:cs="TimesNewRomanPSMT"/>
              <w:sz w:val="24"/>
              <w:szCs w:val="24"/>
            </w:rPr>
            <w:t xml:space="preserve"> </w:t>
          </w:r>
        </w:p>
        <w:p w14:paraId="3517C6A0" w14:textId="461B1ED4" w:rsidR="003A7075" w:rsidRPr="007701DB" w:rsidRDefault="00383E51" w:rsidP="007845BE">
          <w:pPr>
            <w:pStyle w:val="ListParagraph"/>
            <w:numPr>
              <w:ilvl w:val="0"/>
              <w:numId w:val="29"/>
            </w:numPr>
            <w:autoSpaceDE w:val="0"/>
            <w:autoSpaceDN w:val="0"/>
            <w:adjustRightInd w:val="0"/>
            <w:spacing w:before="240" w:after="120"/>
            <w:rPr>
              <w:rFonts w:ascii="Corbel" w:hAnsi="Corbel" w:cs="TimesNewRomanPSMT"/>
              <w:sz w:val="24"/>
              <w:szCs w:val="24"/>
            </w:rPr>
          </w:pPr>
          <w:r w:rsidRPr="007701DB">
            <w:rPr>
              <w:rFonts w:ascii="Corbel" w:hAnsi="Corbel" w:cs="TimesNewRomanPSMT"/>
              <w:sz w:val="24"/>
              <w:szCs w:val="24"/>
            </w:rPr>
            <w:t xml:space="preserve">To enhance and deepen residents’ understandings of diversity </w:t>
          </w:r>
          <w:r w:rsidR="00787B8F" w:rsidRPr="007701DB">
            <w:rPr>
              <w:rFonts w:ascii="Corbel" w:hAnsi="Corbel" w:cs="TimesNewRomanPSMT"/>
              <w:sz w:val="24"/>
              <w:szCs w:val="24"/>
            </w:rPr>
            <w:t xml:space="preserve">in order to improve </w:t>
          </w:r>
          <w:r w:rsidR="003A7075" w:rsidRPr="007701DB">
            <w:rPr>
              <w:rFonts w:ascii="Corbel" w:hAnsi="Corbel" w:cs="TimesNewRomanPSMT"/>
              <w:sz w:val="24"/>
              <w:szCs w:val="24"/>
            </w:rPr>
            <w:t>ethnic and cultural</w:t>
          </w:r>
          <w:r w:rsidR="00787B8F" w:rsidRPr="007701DB">
            <w:rPr>
              <w:rFonts w:ascii="Corbel" w:hAnsi="Corbel" w:cs="TimesNewRomanPSMT"/>
              <w:sz w:val="24"/>
              <w:szCs w:val="24"/>
            </w:rPr>
            <w:t xml:space="preserve"> </w:t>
          </w:r>
          <w:r w:rsidR="003A7075" w:rsidRPr="007701DB">
            <w:rPr>
              <w:rFonts w:ascii="Corbel" w:hAnsi="Corbel" w:cs="TimesNewRomanPSMT"/>
              <w:sz w:val="24"/>
              <w:szCs w:val="24"/>
            </w:rPr>
            <w:t>sensitivity, increas</w:t>
          </w:r>
          <w:r w:rsidR="00787B8F" w:rsidRPr="007701DB">
            <w:rPr>
              <w:rFonts w:ascii="Corbel" w:hAnsi="Corbel" w:cs="TimesNewRomanPSMT"/>
              <w:sz w:val="24"/>
              <w:szCs w:val="24"/>
            </w:rPr>
            <w:t>e</w:t>
          </w:r>
          <w:r w:rsidR="003A7075" w:rsidRPr="007701DB">
            <w:rPr>
              <w:rFonts w:ascii="Corbel" w:hAnsi="Corbel" w:cs="TimesNewRomanPSMT"/>
              <w:sz w:val="24"/>
              <w:szCs w:val="24"/>
            </w:rPr>
            <w:t xml:space="preserve"> awareness </w:t>
          </w:r>
          <w:r w:rsidR="005C412B">
            <w:rPr>
              <w:rFonts w:ascii="Corbel" w:hAnsi="Corbel" w:cs="TimesNewRomanPSMT"/>
              <w:sz w:val="24"/>
              <w:szCs w:val="24"/>
            </w:rPr>
            <w:t xml:space="preserve">and appreciation </w:t>
          </w:r>
          <w:r w:rsidR="003A7075" w:rsidRPr="007701DB">
            <w:rPr>
              <w:rFonts w:ascii="Corbel" w:hAnsi="Corbel" w:cs="TimesNewRomanPSMT"/>
              <w:sz w:val="24"/>
              <w:szCs w:val="24"/>
            </w:rPr>
            <w:t xml:space="preserve">of different lifestyles (e.g. sexual orientation, </w:t>
          </w:r>
          <w:r w:rsidR="00787B8F" w:rsidRPr="007701DB">
            <w:rPr>
              <w:rFonts w:ascii="Corbel" w:hAnsi="Corbel" w:cs="TimesNewRomanPSMT"/>
              <w:sz w:val="24"/>
              <w:szCs w:val="24"/>
            </w:rPr>
            <w:t xml:space="preserve">gender identity, </w:t>
          </w:r>
          <w:r w:rsidR="003A7075" w:rsidRPr="007701DB">
            <w:rPr>
              <w:rFonts w:ascii="Corbel" w:hAnsi="Corbel" w:cs="TimesNewRomanPSMT"/>
              <w:sz w:val="24"/>
              <w:szCs w:val="24"/>
            </w:rPr>
            <w:t>physical</w:t>
          </w:r>
          <w:r w:rsidR="00787B8F" w:rsidRPr="007701DB">
            <w:rPr>
              <w:rFonts w:ascii="Corbel" w:hAnsi="Corbel" w:cs="TimesNewRomanPSMT"/>
              <w:sz w:val="24"/>
              <w:szCs w:val="24"/>
            </w:rPr>
            <w:t xml:space="preserve"> </w:t>
          </w:r>
          <w:r w:rsidR="003A7075" w:rsidRPr="007701DB">
            <w:rPr>
              <w:rFonts w:ascii="Corbel" w:hAnsi="Corbel" w:cs="TimesNewRomanPSMT"/>
              <w:sz w:val="24"/>
              <w:szCs w:val="24"/>
            </w:rPr>
            <w:t>challenge, non-traditional age</w:t>
          </w:r>
          <w:r w:rsidR="00787B8F" w:rsidRPr="007701DB">
            <w:rPr>
              <w:rFonts w:ascii="Corbel" w:hAnsi="Corbel" w:cs="TimesNewRomanPSMT"/>
              <w:sz w:val="24"/>
              <w:szCs w:val="24"/>
            </w:rPr>
            <w:t>, socio-economic status, etc.</w:t>
          </w:r>
          <w:r w:rsidR="003A7075" w:rsidRPr="007701DB">
            <w:rPr>
              <w:rFonts w:ascii="Corbel" w:hAnsi="Corbel" w:cs="TimesNewRomanPSMT"/>
              <w:sz w:val="24"/>
              <w:szCs w:val="24"/>
            </w:rPr>
            <w:t xml:space="preserve">), and </w:t>
          </w:r>
          <w:r w:rsidR="00787B8F" w:rsidRPr="007701DB">
            <w:rPr>
              <w:rFonts w:ascii="Corbel" w:hAnsi="Corbel" w:cs="TimesNewRomanPSMT"/>
              <w:sz w:val="24"/>
              <w:szCs w:val="24"/>
            </w:rPr>
            <w:t xml:space="preserve">further </w:t>
          </w:r>
          <w:r w:rsidR="003A7075" w:rsidRPr="007701DB">
            <w:rPr>
              <w:rFonts w:ascii="Corbel" w:hAnsi="Corbel" w:cs="TimesNewRomanPSMT"/>
              <w:sz w:val="24"/>
              <w:szCs w:val="24"/>
            </w:rPr>
            <w:t>develop competence in multicultural counseling.</w:t>
          </w:r>
        </w:p>
        <w:p w14:paraId="4366E02D" w14:textId="59CE10C3" w:rsidR="007845BE" w:rsidRPr="007845BE" w:rsidRDefault="00787B8F" w:rsidP="00BD46CF">
          <w:pPr>
            <w:pStyle w:val="ListParagraph"/>
            <w:numPr>
              <w:ilvl w:val="0"/>
              <w:numId w:val="29"/>
            </w:numPr>
            <w:autoSpaceDE w:val="0"/>
            <w:autoSpaceDN w:val="0"/>
            <w:adjustRightInd w:val="0"/>
            <w:spacing w:before="240" w:after="120"/>
            <w:rPr>
              <w:rFonts w:ascii="Corbel" w:hAnsi="Corbel"/>
            </w:rPr>
          </w:pPr>
          <w:r w:rsidRPr="007845BE">
            <w:rPr>
              <w:rFonts w:ascii="Corbel" w:hAnsi="Corbel" w:cs="TimesNewRomanPSMT"/>
              <w:sz w:val="24"/>
              <w:szCs w:val="24"/>
            </w:rPr>
            <w:t>To facilitate personal growth and professional identity including gaining increased self-knowledge and increased confidence in</w:t>
          </w:r>
          <w:r w:rsidR="00F36FFD" w:rsidRPr="007845BE">
            <w:rPr>
              <w:rFonts w:ascii="Corbel" w:hAnsi="Corbel" w:cs="TimesNewRomanPSMT"/>
              <w:sz w:val="24"/>
              <w:szCs w:val="24"/>
            </w:rPr>
            <w:t xml:space="preserve"> conducting </w:t>
          </w:r>
          <w:r w:rsidR="007845BE">
            <w:rPr>
              <w:rFonts w:ascii="Corbel" w:hAnsi="Corbel" w:cs="TimesNewRomanPSMT"/>
              <w:sz w:val="24"/>
              <w:szCs w:val="24"/>
            </w:rPr>
            <w:t xml:space="preserve">compassionate and </w:t>
          </w:r>
          <w:r w:rsidR="00F36FFD" w:rsidRPr="007845BE">
            <w:rPr>
              <w:rFonts w:ascii="Corbel" w:hAnsi="Corbel" w:cs="TimesNewRomanPSMT"/>
              <w:sz w:val="24"/>
              <w:szCs w:val="24"/>
            </w:rPr>
            <w:t xml:space="preserve">competent clinical work with richly diverse populations. </w:t>
          </w:r>
        </w:p>
        <w:p w14:paraId="5FABCF6F" w14:textId="4E55DFD1" w:rsidR="00F36FFD" w:rsidRPr="007845BE" w:rsidRDefault="007701DB" w:rsidP="00BD46CF">
          <w:pPr>
            <w:pStyle w:val="ListParagraph"/>
            <w:numPr>
              <w:ilvl w:val="0"/>
              <w:numId w:val="29"/>
            </w:numPr>
            <w:autoSpaceDE w:val="0"/>
            <w:autoSpaceDN w:val="0"/>
            <w:adjustRightInd w:val="0"/>
            <w:spacing w:before="240" w:after="120"/>
            <w:rPr>
              <w:rFonts w:ascii="Corbel" w:hAnsi="Corbel"/>
            </w:rPr>
          </w:pPr>
          <w:r w:rsidRPr="007845BE">
            <w:rPr>
              <w:rFonts w:ascii="Corbel" w:hAnsi="Corbel"/>
            </w:rPr>
            <w:t>T</w:t>
          </w:r>
          <w:r w:rsidR="00F36FFD" w:rsidRPr="007845BE">
            <w:rPr>
              <w:rFonts w:ascii="Corbel" w:hAnsi="Corbel"/>
            </w:rPr>
            <w:t xml:space="preserve">o help </w:t>
          </w:r>
          <w:r w:rsidRPr="007845BE">
            <w:rPr>
              <w:rFonts w:ascii="Corbel" w:hAnsi="Corbel"/>
            </w:rPr>
            <w:t>residents</w:t>
          </w:r>
          <w:r w:rsidR="00F36FFD" w:rsidRPr="007845BE">
            <w:rPr>
              <w:rFonts w:ascii="Corbel" w:hAnsi="Corbel"/>
            </w:rPr>
            <w:t xml:space="preserve"> </w:t>
          </w:r>
          <w:r w:rsidRPr="007845BE">
            <w:rPr>
              <w:rFonts w:ascii="Corbel" w:hAnsi="Corbel"/>
            </w:rPr>
            <w:t xml:space="preserve">prepare </w:t>
          </w:r>
          <w:r w:rsidR="007845BE">
            <w:rPr>
              <w:rFonts w:ascii="Corbel" w:hAnsi="Corbel"/>
            </w:rPr>
            <w:t>for</w:t>
          </w:r>
          <w:r w:rsidRPr="007845BE">
            <w:rPr>
              <w:rFonts w:ascii="Corbel" w:hAnsi="Corbel"/>
            </w:rPr>
            <w:t xml:space="preserve"> licensing upon t</w:t>
          </w:r>
          <w:r w:rsidR="001E37D5">
            <w:rPr>
              <w:rFonts w:ascii="Corbel" w:hAnsi="Corbel"/>
            </w:rPr>
            <w:t xml:space="preserve">he completion of the program by </w:t>
          </w:r>
          <w:r w:rsidRPr="007845BE">
            <w:rPr>
              <w:rFonts w:ascii="Corbel" w:hAnsi="Corbel"/>
            </w:rPr>
            <w:t xml:space="preserve">helping them </w:t>
          </w:r>
          <w:r w:rsidR="00F36FFD" w:rsidRPr="007845BE">
            <w:rPr>
              <w:rFonts w:ascii="Corbel" w:hAnsi="Corbel"/>
            </w:rPr>
            <w:t xml:space="preserve">reach advanced professional competency </w:t>
          </w:r>
          <w:r w:rsidR="007845BE">
            <w:rPr>
              <w:rFonts w:ascii="Corbel" w:hAnsi="Corbel"/>
            </w:rPr>
            <w:t>through</w:t>
          </w:r>
          <w:r w:rsidRPr="007845BE">
            <w:rPr>
              <w:rFonts w:ascii="Corbel" w:hAnsi="Corbel"/>
            </w:rPr>
            <w:t xml:space="preserve"> integrating their </w:t>
          </w:r>
          <w:r w:rsidR="00F36FFD" w:rsidRPr="007845BE">
            <w:rPr>
              <w:rFonts w:ascii="Corbel" w:hAnsi="Corbel"/>
            </w:rPr>
            <w:t xml:space="preserve">academic knowledge and clinical skills into </w:t>
          </w:r>
          <w:r w:rsidRPr="007845BE">
            <w:rPr>
              <w:rFonts w:ascii="Corbel" w:hAnsi="Corbel"/>
            </w:rPr>
            <w:t>the</w:t>
          </w:r>
          <w:r w:rsidR="00F36FFD" w:rsidRPr="007845BE">
            <w:rPr>
              <w:rFonts w:ascii="Corbel" w:hAnsi="Corbel"/>
            </w:rPr>
            <w:t xml:space="preserve"> professional </w:t>
          </w:r>
          <w:r w:rsidRPr="007845BE">
            <w:rPr>
              <w:rFonts w:ascii="Corbel" w:hAnsi="Corbel"/>
            </w:rPr>
            <w:t>identity/</w:t>
          </w:r>
          <w:r w:rsidR="00F36FFD" w:rsidRPr="007845BE">
            <w:rPr>
              <w:rFonts w:ascii="Corbel" w:hAnsi="Corbel"/>
            </w:rPr>
            <w:t xml:space="preserve">role of a psychologist. </w:t>
          </w:r>
        </w:p>
        <w:p w14:paraId="63C6DE01" w14:textId="1A0365F5" w:rsidR="001205FD" w:rsidRPr="00597C11" w:rsidRDefault="007A6FCD"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Expectations of </w:t>
          </w:r>
          <w:r w:rsidR="00D64691" w:rsidRPr="00597C11">
            <w:rPr>
              <w:rFonts w:ascii="Corbel" w:hAnsi="Corbel"/>
              <w:b/>
              <w:sz w:val="24"/>
              <w:szCs w:val="24"/>
            </w:rPr>
            <w:t>Residents</w:t>
          </w:r>
        </w:p>
        <w:p w14:paraId="2EB8FFD7" w14:textId="0510E91E" w:rsidR="00FB7282" w:rsidRPr="00597C11" w:rsidRDefault="00905A65" w:rsidP="00F36FFD">
          <w:pPr>
            <w:autoSpaceDE w:val="0"/>
            <w:autoSpaceDN w:val="0"/>
            <w:adjustRightInd w:val="0"/>
            <w:ind w:left="0" w:right="0"/>
            <w:rPr>
              <w:rFonts w:ascii="Corbel" w:hAnsi="Corbel" w:cs="TimesNewRomanPSMT"/>
              <w:kern w:val="0"/>
              <w:sz w:val="24"/>
              <w:szCs w:val="24"/>
            </w:rPr>
          </w:pPr>
          <w:r w:rsidRPr="00597C11">
            <w:rPr>
              <w:rFonts w:ascii="Corbel" w:hAnsi="Corbel" w:cs="TimesNewRomanPSMT"/>
              <w:kern w:val="0"/>
              <w:sz w:val="24"/>
              <w:szCs w:val="24"/>
            </w:rPr>
            <w:t xml:space="preserve">Trainees </w:t>
          </w:r>
          <w:r w:rsidR="00731ACF" w:rsidRPr="00597C11">
            <w:rPr>
              <w:rFonts w:ascii="Corbel" w:hAnsi="Corbel" w:cs="TimesNewRomanPSMT"/>
              <w:kern w:val="0"/>
              <w:sz w:val="24"/>
              <w:szCs w:val="24"/>
            </w:rPr>
            <w:t xml:space="preserve">are </w:t>
          </w:r>
          <w:r w:rsidR="009C0E8A" w:rsidRPr="00597C11">
            <w:rPr>
              <w:rFonts w:ascii="Corbel" w:hAnsi="Corbel" w:cs="TimesNewRomanPSMT"/>
              <w:kern w:val="0"/>
              <w:sz w:val="24"/>
              <w:szCs w:val="24"/>
            </w:rPr>
            <w:t>encouraged</w:t>
          </w:r>
          <w:r w:rsidR="00731ACF" w:rsidRPr="00597C11">
            <w:rPr>
              <w:rFonts w:ascii="Corbel" w:hAnsi="Corbel" w:cs="TimesNewRomanPSMT"/>
              <w:kern w:val="0"/>
              <w:sz w:val="24"/>
              <w:szCs w:val="24"/>
            </w:rPr>
            <w:t xml:space="preserve"> to </w:t>
          </w:r>
          <w:r w:rsidR="00B068E7" w:rsidRPr="00597C11">
            <w:rPr>
              <w:rFonts w:ascii="Corbel" w:hAnsi="Corbel" w:cs="TimesNewRomanPSMT"/>
              <w:kern w:val="0"/>
              <w:sz w:val="24"/>
              <w:szCs w:val="24"/>
            </w:rPr>
            <w:t>e</w:t>
          </w:r>
          <w:r w:rsidRPr="00597C11">
            <w:rPr>
              <w:rFonts w:ascii="Corbel" w:hAnsi="Corbel" w:cs="TimesNewRomanPSMT"/>
              <w:kern w:val="0"/>
              <w:sz w:val="24"/>
              <w:szCs w:val="24"/>
            </w:rPr>
            <w:t>ngage in self-reflection</w:t>
          </w:r>
          <w:r w:rsidR="00731ACF" w:rsidRPr="00597C11">
            <w:rPr>
              <w:rFonts w:ascii="Corbel" w:hAnsi="Corbel" w:cs="TimesNewRomanPSMT"/>
              <w:kern w:val="0"/>
              <w:sz w:val="24"/>
              <w:szCs w:val="24"/>
            </w:rPr>
            <w:t xml:space="preserve"> </w:t>
          </w:r>
          <w:r w:rsidR="009C0E8A" w:rsidRPr="00597C11">
            <w:rPr>
              <w:rFonts w:ascii="Corbel" w:hAnsi="Corbel" w:cs="TimesNewRomanPSMT"/>
              <w:kern w:val="0"/>
              <w:sz w:val="24"/>
              <w:szCs w:val="24"/>
            </w:rPr>
            <w:t xml:space="preserve">in an effort to recognize and resolve </w:t>
          </w:r>
          <w:r w:rsidR="00FB7282" w:rsidRPr="00597C11">
            <w:rPr>
              <w:rFonts w:ascii="Corbel" w:hAnsi="Corbel" w:cs="TimesNewRomanPSMT"/>
              <w:kern w:val="0"/>
              <w:sz w:val="24"/>
              <w:szCs w:val="24"/>
            </w:rPr>
            <w:t>attitudes, beliefs, opinions, feelings,</w:t>
          </w:r>
          <w:r w:rsidRPr="00597C11">
            <w:rPr>
              <w:rFonts w:ascii="Corbel" w:hAnsi="Corbel" w:cs="TimesNewRomanPSMT"/>
              <w:kern w:val="0"/>
              <w:sz w:val="24"/>
              <w:szCs w:val="24"/>
            </w:rPr>
            <w:t xml:space="preserve"> and personal history that may negatively impact </w:t>
          </w:r>
          <w:r w:rsidR="00FB7282" w:rsidRPr="00597C11">
            <w:rPr>
              <w:rFonts w:ascii="Corbel" w:hAnsi="Corbel" w:cs="TimesNewRomanPSMT"/>
              <w:kern w:val="0"/>
              <w:sz w:val="24"/>
              <w:szCs w:val="24"/>
            </w:rPr>
            <w:t xml:space="preserve">their </w:t>
          </w:r>
          <w:r w:rsidR="009C0E8A" w:rsidRPr="00597C11">
            <w:rPr>
              <w:rFonts w:ascii="Corbel" w:hAnsi="Corbel" w:cs="TimesNewRomanPSMT"/>
              <w:kern w:val="0"/>
              <w:sz w:val="24"/>
              <w:szCs w:val="24"/>
            </w:rPr>
            <w:t>work</w:t>
          </w:r>
          <w:r w:rsidR="000D612C" w:rsidRPr="00597C11">
            <w:rPr>
              <w:rFonts w:ascii="Corbel" w:hAnsi="Corbel" w:cs="TimesNewRomanPSMT"/>
              <w:kern w:val="0"/>
              <w:sz w:val="24"/>
              <w:szCs w:val="24"/>
            </w:rPr>
            <w:t xml:space="preserve"> with others</w:t>
          </w:r>
          <w:r w:rsidR="00D64691" w:rsidRPr="00597C11">
            <w:rPr>
              <w:rFonts w:ascii="Corbel" w:hAnsi="Corbel" w:cs="TimesNewRomanPSMT"/>
              <w:kern w:val="0"/>
              <w:sz w:val="24"/>
              <w:szCs w:val="24"/>
            </w:rPr>
            <w:t>,</w:t>
          </w:r>
          <w:r w:rsidR="000D612C" w:rsidRPr="00597C11">
            <w:rPr>
              <w:rFonts w:ascii="Corbel" w:hAnsi="Corbel" w:cs="TimesNewRomanPSMT"/>
              <w:kern w:val="0"/>
              <w:sz w:val="24"/>
              <w:szCs w:val="24"/>
            </w:rPr>
            <w:t xml:space="preserve"> especially with regard to </w:t>
          </w:r>
          <w:r w:rsidR="00EF075D" w:rsidRPr="00597C11">
            <w:rPr>
              <w:rFonts w:ascii="Corbel" w:hAnsi="Corbel" w:cs="TimesNewRomanPSMT"/>
              <w:kern w:val="0"/>
              <w:sz w:val="24"/>
              <w:szCs w:val="24"/>
            </w:rPr>
            <w:t xml:space="preserve">working with others </w:t>
          </w:r>
          <w:r w:rsidR="00FB7282" w:rsidRPr="00597C11">
            <w:rPr>
              <w:rFonts w:ascii="Corbel" w:hAnsi="Corbel" w:cs="TimesNewRomanPSMT"/>
              <w:kern w:val="0"/>
              <w:sz w:val="24"/>
              <w:szCs w:val="24"/>
            </w:rPr>
            <w:t>from cultures and with beliefs</w:t>
          </w:r>
          <w:r w:rsidR="008D1FA7" w:rsidRPr="00597C11">
            <w:rPr>
              <w:rFonts w:ascii="Corbel" w:hAnsi="Corbel" w:cs="TimesNewRomanPSMT"/>
              <w:kern w:val="0"/>
              <w:sz w:val="24"/>
              <w:szCs w:val="24"/>
            </w:rPr>
            <w:t xml:space="preserve"> </w:t>
          </w:r>
          <w:r w:rsidR="00EF075D" w:rsidRPr="00597C11">
            <w:rPr>
              <w:rFonts w:ascii="Corbel" w:hAnsi="Corbel" w:cs="TimesNewRomanPSMT"/>
              <w:kern w:val="0"/>
              <w:sz w:val="24"/>
              <w:szCs w:val="24"/>
            </w:rPr>
            <w:t>different from their own.</w:t>
          </w:r>
        </w:p>
        <w:p w14:paraId="75E03FCB" w14:textId="52A31C89" w:rsidR="00D64691" w:rsidRPr="00597C11" w:rsidRDefault="00EF075D" w:rsidP="00F36FFD">
          <w:pPr>
            <w:ind w:left="0" w:right="252"/>
            <w:rPr>
              <w:rFonts w:ascii="Corbel" w:eastAsia="Georgia" w:hAnsi="Corbel" w:cs="Times New Roman"/>
              <w:sz w:val="24"/>
              <w:szCs w:val="24"/>
            </w:rPr>
          </w:pPr>
          <w:r w:rsidRPr="00597C11">
            <w:rPr>
              <w:rFonts w:ascii="Corbel" w:eastAsia="Georgia" w:hAnsi="Corbel" w:cs="Times New Roman"/>
              <w:sz w:val="24"/>
              <w:szCs w:val="24"/>
            </w:rPr>
            <w:t xml:space="preserve">Trainees are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x</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621F7D" w:rsidRPr="00597C11">
            <w:rPr>
              <w:rFonts w:ascii="Corbel" w:eastAsia="Georgia" w:hAnsi="Corbel" w:cs="Times New Roman"/>
              <w:spacing w:val="1"/>
              <w:sz w:val="24"/>
              <w:szCs w:val="24"/>
            </w:rPr>
            <w:t>to</w:t>
          </w:r>
          <w:r w:rsidR="00FB7282" w:rsidRPr="00597C11">
            <w:rPr>
              <w:rFonts w:ascii="Corbel" w:eastAsia="Georgia" w:hAnsi="Corbel" w:cs="Times New Roman"/>
              <w:spacing w:val="1"/>
              <w:sz w:val="24"/>
              <w:szCs w:val="24"/>
            </w:rPr>
            <w:t xml:space="preserve"> </w:t>
          </w:r>
          <w:r w:rsidR="00A73873" w:rsidRPr="00597C11">
            <w:rPr>
              <w:rFonts w:ascii="Corbel" w:eastAsia="Georgia" w:hAnsi="Corbel" w:cs="Times New Roman"/>
              <w:spacing w:val="1"/>
              <w:sz w:val="24"/>
              <w:szCs w:val="24"/>
            </w:rPr>
            <w:t xml:space="preserve">have a </w:t>
          </w:r>
          <w:r w:rsidR="007701DB">
            <w:rPr>
              <w:rFonts w:ascii="Corbel" w:eastAsia="Georgia" w:hAnsi="Corbel" w:cs="Times New Roman"/>
              <w:spacing w:val="1"/>
              <w:sz w:val="24"/>
              <w:szCs w:val="24"/>
            </w:rPr>
            <w:t xml:space="preserve">working </w:t>
          </w:r>
          <w:r w:rsidR="00A73873" w:rsidRPr="00597C11">
            <w:rPr>
              <w:rFonts w:ascii="Corbel" w:eastAsia="Georgia" w:hAnsi="Corbel" w:cs="Times New Roman"/>
              <w:spacing w:val="1"/>
              <w:sz w:val="24"/>
              <w:szCs w:val="24"/>
            </w:rPr>
            <w:t>understanding of and adherence to ethical standards including maintaining client</w:t>
          </w:r>
          <w:r w:rsidR="0000111B"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on</w:t>
          </w:r>
          <w:r w:rsidR="00FB7282" w:rsidRPr="00597C11">
            <w:rPr>
              <w:rFonts w:ascii="Corbel" w:eastAsia="Georgia" w:hAnsi="Corbel" w:cs="Times New Roman"/>
              <w:spacing w:val="1"/>
              <w:sz w:val="24"/>
              <w:szCs w:val="24"/>
            </w:rPr>
            <w:t>f</w:t>
          </w:r>
          <w:r w:rsidR="00FB7282" w:rsidRPr="00597C11">
            <w:rPr>
              <w:rFonts w:ascii="Corbel" w:eastAsia="Georgia" w:hAnsi="Corbel" w:cs="Times New Roman"/>
              <w:spacing w:val="-1"/>
              <w:sz w:val="24"/>
              <w:szCs w:val="24"/>
            </w:rPr>
            <w:t>ide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ia</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y</w:t>
          </w:r>
          <w:r w:rsidR="00621F7D"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ex</w:t>
          </w:r>
          <w:r w:rsidR="00FB7282" w:rsidRPr="00597C11">
            <w:rPr>
              <w:rFonts w:ascii="Corbel" w:eastAsia="Georgia" w:hAnsi="Corbel" w:cs="Times New Roman"/>
              <w:spacing w:val="2"/>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z w:val="24"/>
              <w:szCs w:val="24"/>
            </w:rPr>
            <w:t xml:space="preserve">t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e</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ge</w:t>
          </w:r>
          <w:r w:rsidR="00FB7282" w:rsidRPr="00597C11">
            <w:rPr>
              <w:rFonts w:ascii="Corbel" w:eastAsia="Georgia" w:hAnsi="Corbel" w:cs="Times New Roman"/>
              <w:spacing w:val="-1"/>
              <w:sz w:val="24"/>
              <w:szCs w:val="24"/>
            </w:rPr>
            <w:t xml:space="preserve"> </w:t>
          </w:r>
          <w:r w:rsidR="0000111B" w:rsidRPr="00597C11">
            <w:rPr>
              <w:rFonts w:ascii="Corbel" w:eastAsia="Georgia" w:hAnsi="Corbel" w:cs="Times New Roman"/>
              <w:spacing w:val="-1"/>
              <w:sz w:val="24"/>
              <w:szCs w:val="24"/>
            </w:rPr>
            <w:t xml:space="preserve">the </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g</w:t>
          </w:r>
          <w:r w:rsidR="00FB7282" w:rsidRPr="00597C11">
            <w:rPr>
              <w:rFonts w:ascii="Corbel" w:eastAsia="Georgia" w:hAnsi="Corbel" w:cs="Times New Roman"/>
              <w:spacing w:val="1"/>
              <w:sz w:val="24"/>
              <w:szCs w:val="24"/>
            </w:rPr>
            <w:t>ul</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ic</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ons</w:t>
          </w:r>
          <w:r w:rsidR="00FB7282" w:rsidRPr="00597C11">
            <w:rPr>
              <w:rFonts w:ascii="Corbel" w:eastAsia="Georgia" w:hAnsi="Corbel" w:cs="Times New Roman"/>
              <w:spacing w:val="1"/>
              <w:sz w:val="24"/>
              <w:szCs w:val="24"/>
            </w:rPr>
            <w:t>ult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on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mm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pacing w:val="2"/>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D64691" w:rsidRPr="00597C11">
            <w:rPr>
              <w:rFonts w:ascii="Corbel" w:eastAsia="Georgia" w:hAnsi="Corbel" w:cs="Times New Roman"/>
              <w:sz w:val="24"/>
              <w:szCs w:val="24"/>
            </w:rPr>
            <w:t>.</w:t>
          </w:r>
        </w:p>
        <w:p w14:paraId="4E204969" w14:textId="77777777" w:rsidR="008F598A" w:rsidRDefault="008F598A" w:rsidP="00F36FFD">
          <w:pPr>
            <w:pStyle w:val="BodyText"/>
            <w:kinsoku w:val="0"/>
            <w:overflowPunct w:val="0"/>
            <w:ind w:left="0"/>
            <w:jc w:val="center"/>
            <w:rPr>
              <w:rFonts w:ascii="Corbel" w:hAnsi="Corbel"/>
              <w:b/>
              <w:sz w:val="24"/>
              <w:szCs w:val="24"/>
            </w:rPr>
          </w:pPr>
        </w:p>
        <w:p w14:paraId="71CBD146" w14:textId="110A2B00" w:rsidR="00FB7282" w:rsidRPr="00597C11" w:rsidRDefault="00D64691"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Orientation of Residents</w:t>
          </w:r>
        </w:p>
        <w:p w14:paraId="2DE9391F" w14:textId="205B3DD3" w:rsidR="00FB7282" w:rsidRPr="007701DB" w:rsidRDefault="00D64691" w:rsidP="007701DB">
          <w:pPr>
            <w:spacing w:line="237" w:lineRule="auto"/>
            <w:ind w:right="143"/>
            <w:rPr>
              <w:rFonts w:ascii="Corbel" w:eastAsia="Georgia" w:hAnsi="Corbel" w:cs="Times New Roman"/>
              <w:sz w:val="24"/>
              <w:szCs w:val="24"/>
            </w:rPr>
          </w:pPr>
          <w:r w:rsidRPr="00597C11">
            <w:rPr>
              <w:rFonts w:ascii="Corbel" w:eastAsia="Georgia" w:hAnsi="Corbel" w:cs="Times New Roman"/>
              <w:sz w:val="24"/>
              <w:szCs w:val="24"/>
            </w:rPr>
            <w:t>Residents</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u</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de</w:t>
          </w:r>
          <w:r w:rsidR="00FB7282" w:rsidRPr="00597C11">
            <w:rPr>
              <w:rFonts w:ascii="Corbel" w:eastAsia="Georgia" w:hAnsi="Corbel" w:cs="Times New Roman"/>
              <w:sz w:val="24"/>
              <w:szCs w:val="24"/>
            </w:rPr>
            <w:t>rgo 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CAPS or</w:t>
          </w:r>
          <w:r w:rsidR="00FB7282" w:rsidRPr="00597C11">
            <w:rPr>
              <w:rFonts w:ascii="Corbel" w:eastAsia="Georgia" w:hAnsi="Corbel" w:cs="Times New Roman"/>
              <w:spacing w:val="-1"/>
              <w:sz w:val="24"/>
              <w:szCs w:val="24"/>
            </w:rPr>
            <w:t>ie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on </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ei</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f</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rst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ee</w:t>
          </w:r>
          <w:r w:rsidR="00FB7282" w:rsidRPr="00597C11">
            <w:rPr>
              <w:rFonts w:ascii="Corbel" w:eastAsia="Georgia" w:hAnsi="Corbel" w:cs="Times New Roman"/>
              <w:spacing w:val="1"/>
              <w:sz w:val="24"/>
              <w:szCs w:val="24"/>
            </w:rPr>
            <w:t>k</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t 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ce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x</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o m</w:t>
          </w:r>
          <w:r w:rsidR="00FB7282" w:rsidRPr="00597C11">
            <w:rPr>
              <w:rFonts w:ascii="Corbel" w:eastAsia="Georgia" w:hAnsi="Corbel" w:cs="Times New Roman"/>
              <w:spacing w:val="-1"/>
              <w:sz w:val="24"/>
              <w:szCs w:val="24"/>
            </w:rPr>
            <w:t>ee</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progr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 xml:space="preserve">m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oor</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 xml:space="preserve">ors,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s</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ff</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l 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sors.</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mb</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 of</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progr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ms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on</w:t>
          </w:r>
          <w:r w:rsidR="00D50D7C" w:rsidRPr="00597C11">
            <w:rPr>
              <w:rFonts w:ascii="Corbel" w:eastAsia="Georgia" w:hAnsi="Corbel" w:cs="Times New Roman"/>
              <w:sz w:val="24"/>
              <w:szCs w:val="24"/>
            </w:rPr>
            <w:t>:</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ss</w:t>
          </w:r>
          <w:r w:rsidR="00FB7282" w:rsidRPr="00597C11">
            <w:rPr>
              <w:rFonts w:ascii="Corbel" w:eastAsia="Georgia" w:hAnsi="Corbel" w:cs="Times New Roman"/>
              <w:spacing w:val="2"/>
              <w:sz w:val="24"/>
              <w:szCs w:val="24"/>
            </w:rPr>
            <w:t>m</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s </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on</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ss</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ssm</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nt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da</w:t>
          </w:r>
          <w:r w:rsidR="00FB7282" w:rsidRPr="00597C11">
            <w:rPr>
              <w:rFonts w:ascii="Corbel" w:eastAsia="Georgia" w:hAnsi="Corbel" w:cs="Times New Roman"/>
              <w:sz w:val="24"/>
              <w:szCs w:val="24"/>
            </w:rPr>
            <w:t>ng</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sn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ss</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CAPS po</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cie</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f</w:t>
          </w:r>
          <w:r w:rsidR="00FB7282" w:rsidRPr="00597C11">
            <w:rPr>
              <w:rFonts w:ascii="Corbel" w:eastAsia="Georgia" w:hAnsi="Corbel" w:cs="Times New Roman"/>
              <w:sz w:val="24"/>
              <w:szCs w:val="24"/>
            </w:rPr>
            <w:t>orms</w:t>
          </w:r>
          <w:r w:rsidR="00D50D7C" w:rsidRPr="00597C11">
            <w:rPr>
              <w:rFonts w:ascii="Corbel" w:eastAsia="Georgia" w:hAnsi="Corbel" w:cs="Times New Roman"/>
              <w:sz w:val="24"/>
              <w:szCs w:val="24"/>
            </w:rPr>
            <w:t xml:space="preserve">; and the use of Titanium record </w:t>
          </w:r>
          <w:r w:rsidR="00D50D7C" w:rsidRPr="00597C11">
            <w:rPr>
              <w:rFonts w:ascii="Corbel" w:eastAsia="Georgia" w:hAnsi="Corbel" w:cs="Times New Roman"/>
              <w:sz w:val="24"/>
              <w:szCs w:val="24"/>
            </w:rPr>
            <w:lastRenderedPageBreak/>
            <w:t>keeping software</w:t>
          </w:r>
          <w:r w:rsidR="00FB7282" w:rsidRPr="00597C11">
            <w:rPr>
              <w:rFonts w:ascii="Corbel" w:eastAsia="Georgia" w:hAnsi="Corbel" w:cs="Times New Roman"/>
              <w:sz w:val="24"/>
              <w:szCs w:val="24"/>
            </w:rPr>
            <w:t>.</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 xml:space="preserve">so </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3"/>
              <w:sz w:val="24"/>
              <w:szCs w:val="24"/>
            </w:rPr>
            <w:t>a</w:t>
          </w:r>
          <w:r w:rsidR="00FB7282" w:rsidRPr="00597C11">
            <w:rPr>
              <w:rFonts w:ascii="Corbel" w:eastAsia="Georgia" w:hAnsi="Corbel" w:cs="Times New Roman"/>
              <w:sz w:val="24"/>
              <w:szCs w:val="24"/>
            </w:rPr>
            <w:t xml:space="preserve">rn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bo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g</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ci</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3"/>
              <w:sz w:val="24"/>
              <w:szCs w:val="24"/>
            </w:rPr>
            <w:t>o</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mp</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he</w:t>
          </w:r>
          <w:r w:rsidR="00FB7282" w:rsidRPr="00597C11">
            <w:rPr>
              <w:rFonts w:ascii="Corbel" w:eastAsia="Georgia" w:hAnsi="Corbel" w:cs="Times New Roman"/>
              <w:spacing w:val="-1"/>
              <w:sz w:val="24"/>
              <w:szCs w:val="24"/>
            </w:rPr>
            <w:t xml:space="preserve"> c</w:t>
          </w:r>
          <w:r w:rsidR="00FB7282" w:rsidRPr="00597C11">
            <w:rPr>
              <w:rFonts w:ascii="Corbel" w:eastAsia="Georgia" w:hAnsi="Corbel" w:cs="Times New Roman"/>
              <w:spacing w:val="3"/>
              <w:sz w:val="24"/>
              <w:szCs w:val="24"/>
            </w:rPr>
            <w:t>o</w:t>
          </w:r>
          <w:r w:rsidR="00FB7282" w:rsidRPr="00597C11">
            <w:rPr>
              <w:rFonts w:ascii="Corbel" w:eastAsia="Georgia" w:hAnsi="Corbel" w:cs="Times New Roman"/>
              <w:sz w:val="24"/>
              <w:szCs w:val="24"/>
            </w:rPr>
            <w:t>mm</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7701DB">
            <w:rPr>
              <w:rFonts w:ascii="Corbel" w:eastAsia="Georgia" w:hAnsi="Corbel" w:cs="Times New Roman"/>
              <w:sz w:val="24"/>
              <w:szCs w:val="24"/>
            </w:rPr>
            <w:t>y.</w:t>
          </w:r>
        </w:p>
        <w:p w14:paraId="56062705" w14:textId="1FD0C3C2" w:rsidR="007701DB" w:rsidRPr="00A677E3" w:rsidRDefault="00D50D7C" w:rsidP="00A677E3">
          <w:pPr>
            <w:ind w:right="138"/>
            <w:rPr>
              <w:rFonts w:ascii="Corbel" w:eastAsia="Georgia" w:hAnsi="Corbel" w:cs="Times New Roman"/>
              <w:sz w:val="24"/>
              <w:szCs w:val="24"/>
            </w:rPr>
          </w:pPr>
          <w:r w:rsidRPr="00597C11">
            <w:rPr>
              <w:rFonts w:ascii="Corbel" w:eastAsia="Georgia" w:hAnsi="Corbel" w:cs="Times New Roman"/>
              <w:sz w:val="24"/>
              <w:szCs w:val="24"/>
            </w:rPr>
            <w:t>Residents’ supervisors are assigned d</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ng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m</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2"/>
              <w:sz w:val="24"/>
              <w:szCs w:val="24"/>
            </w:rPr>
            <w:t>b</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on 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z w:val="24"/>
              <w:szCs w:val="24"/>
            </w:rPr>
            <w:t>,</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 xml:space="preserve">nd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b</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y</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es</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sors.</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z w:val="24"/>
              <w:szCs w:val="24"/>
            </w:rPr>
            <w:t>The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 xml:space="preserve">or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f</w:t>
          </w:r>
          <w:r w:rsidR="00FB7282" w:rsidRPr="00597C11">
            <w:rPr>
              <w:rFonts w:ascii="Corbel" w:eastAsia="Georgia" w:hAnsi="Corbel" w:cs="Times New Roman"/>
              <w:spacing w:val="-1"/>
              <w:sz w:val="24"/>
              <w:szCs w:val="24"/>
            </w:rPr>
            <w:t>aci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 xml:space="preserve">nd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oor</w:t>
          </w:r>
          <w:r w:rsidR="00FB7282" w:rsidRPr="00597C11">
            <w:rPr>
              <w:rFonts w:ascii="Corbel" w:eastAsia="Georgia" w:hAnsi="Corbel" w:cs="Times New Roman"/>
              <w:spacing w:val="-1"/>
              <w:sz w:val="24"/>
              <w:szCs w:val="24"/>
            </w:rPr>
            <w:t>di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on pro</w:t>
          </w:r>
          <w:r w:rsidR="00FB7282" w:rsidRPr="00597C11">
            <w:rPr>
              <w:rFonts w:ascii="Corbel" w:eastAsia="Georgia" w:hAnsi="Corbel" w:cs="Times New Roman"/>
              <w:spacing w:val="-1"/>
              <w:sz w:val="24"/>
              <w:szCs w:val="24"/>
            </w:rPr>
            <w:t>ce</w:t>
          </w:r>
          <w:r w:rsidR="00FB7282" w:rsidRPr="00597C11">
            <w:rPr>
              <w:rFonts w:ascii="Corbel" w:eastAsia="Georgia" w:hAnsi="Corbel" w:cs="Times New Roman"/>
              <w:sz w:val="24"/>
              <w:szCs w:val="24"/>
            </w:rPr>
            <w:t xml:space="preserve">ss. </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c</w:t>
          </w:r>
          <w:r w:rsidR="00FB7282" w:rsidRPr="00597C11">
            <w:rPr>
              <w:rFonts w:ascii="Corbel" w:eastAsia="Georgia" w:hAnsi="Corbel" w:cs="Times New Roman"/>
              <w:sz w:val="24"/>
              <w:szCs w:val="24"/>
            </w:rPr>
            <w:t>o</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re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op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 xml:space="preserve">mong </w:t>
          </w:r>
          <w:r w:rsidR="00FB7282" w:rsidRPr="00597C11">
            <w:rPr>
              <w:rFonts w:ascii="Corbel" w:eastAsia="Georgia" w:hAnsi="Corbel" w:cs="Times New Roman"/>
              <w:spacing w:val="-1"/>
              <w:sz w:val="24"/>
              <w:szCs w:val="24"/>
            </w:rPr>
            <w:t>ea</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h</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2"/>
              <w:sz w:val="24"/>
              <w:szCs w:val="24"/>
            </w:rPr>
            <w:t>s</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er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ry</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sor,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or.</w:t>
          </w:r>
        </w:p>
        <w:p w14:paraId="32A38E5B" w14:textId="2A14A70F" w:rsidR="00D50D7C" w:rsidRPr="00597C11" w:rsidRDefault="00D50D7C"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Typical Resident Schedule</w:t>
          </w:r>
        </w:p>
        <w:p w14:paraId="63805013" w14:textId="580136AA" w:rsidR="00FB7282" w:rsidRPr="00597C11" w:rsidRDefault="00D50D7C" w:rsidP="00F36FFD">
          <w:pPr>
            <w:spacing w:line="280" w:lineRule="exact"/>
            <w:rPr>
              <w:rFonts w:ascii="Corbel" w:eastAsiaTheme="minorHAnsi" w:hAnsi="Corbel" w:cs="Times New Roman"/>
              <w:sz w:val="24"/>
              <w:szCs w:val="24"/>
            </w:rPr>
          </w:pPr>
          <w:r w:rsidRPr="00597C11">
            <w:rPr>
              <w:rFonts w:ascii="Corbel" w:eastAsiaTheme="minorHAnsi" w:hAnsi="Corbel" w:cs="Times New Roman"/>
              <w:sz w:val="24"/>
              <w:szCs w:val="24"/>
            </w:rPr>
            <w:t>Residents’ weekly schedule can be roughly broken down into three categories: 1) direct services; 2) supervision/training; and 3) other professional activities. Those categories and the approximate time devoted to each weekly is below:</w:t>
          </w:r>
        </w:p>
        <w:p w14:paraId="50D83085"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pacing w:val="-1"/>
              <w:sz w:val="24"/>
              <w:szCs w:val="24"/>
            </w:rPr>
            <w:t>Di</w:t>
          </w:r>
          <w:r w:rsidRPr="00597C11">
            <w:rPr>
              <w:rFonts w:ascii="Corbel" w:eastAsia="Georgia" w:hAnsi="Corbel" w:cs="Times New Roman"/>
              <w:b/>
              <w:bCs/>
              <w:sz w:val="24"/>
              <w:szCs w:val="24"/>
            </w:rPr>
            <w:t>rect Ser</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w:t>
          </w:r>
          <w:r w:rsidRPr="00597C11">
            <w:rPr>
              <w:rFonts w:ascii="Corbel" w:eastAsia="Georgia" w:hAnsi="Corbel" w:cs="Times New Roman"/>
              <w:b/>
              <w:bCs/>
              <w:spacing w:val="2"/>
              <w:sz w:val="24"/>
              <w:szCs w:val="24"/>
            </w:rPr>
            <w:t>c</w:t>
          </w:r>
          <w:r w:rsidRPr="00597C11">
            <w:rPr>
              <w:rFonts w:ascii="Corbel" w:eastAsia="Georgia" w:hAnsi="Corbel" w:cs="Times New Roman"/>
              <w:b/>
              <w:bCs/>
              <w:sz w:val="24"/>
              <w:szCs w:val="24"/>
            </w:rPr>
            <w:t>e</w:t>
          </w:r>
        </w:p>
        <w:p w14:paraId="3D63D3BC" w14:textId="0CF6CA5D"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Cr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w:t>
          </w:r>
          <w:r w:rsidR="004B6DEB">
            <w:rPr>
              <w:rFonts w:ascii="Corbel" w:eastAsia="Georgia" w:hAnsi="Corbel" w:cs="Times New Roman"/>
              <w:sz w:val="24"/>
              <w:szCs w:val="24"/>
            </w:rPr>
            <w:t xml:space="preserve"> (during work hours)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4B6DEB">
            <w:rPr>
              <w:rFonts w:ascii="Corbel" w:eastAsia="Georgia" w:hAnsi="Corbel" w:cs="Times New Roman"/>
              <w:spacing w:val="-1"/>
              <w:sz w:val="24"/>
              <w:szCs w:val="24"/>
            </w:rPr>
            <w:t>3</w:t>
          </w:r>
          <w:r w:rsidR="00E1569B">
            <w:rPr>
              <w:rFonts w:ascii="Corbel" w:eastAsia="Georgia" w:hAnsi="Corbel" w:cs="Times New Roman"/>
              <w:spacing w:val="-1"/>
              <w:sz w:val="24"/>
              <w:szCs w:val="24"/>
            </w:rPr>
            <w:t>-</w:t>
          </w:r>
          <w:r w:rsidR="004B6DEB">
            <w:rPr>
              <w:rFonts w:ascii="Corbel" w:eastAsia="Georgia" w:hAnsi="Corbel" w:cs="Times New Roman"/>
              <w:sz w:val="24"/>
              <w:szCs w:val="24"/>
            </w:rPr>
            <w:t>4</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t>
          </w:r>
          <w:r w:rsidR="00E1569B">
            <w:rPr>
              <w:rFonts w:ascii="Corbel" w:eastAsia="Georgia" w:hAnsi="Corbel" w:cs="Times New Roman"/>
              <w:sz w:val="24"/>
              <w:szCs w:val="24"/>
            </w:rPr>
            <w:t>1/3</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rd</w:t>
          </w:r>
          <w:r w:rsidRPr="00597C11">
            <w:rPr>
              <w:rFonts w:ascii="Corbel" w:eastAsia="Georgia" w:hAnsi="Corbel" w:cs="Times New Roman"/>
              <w:spacing w:val="-1"/>
              <w:sz w:val="24"/>
              <w:szCs w:val="24"/>
            </w:rPr>
            <w:t xml:space="preserve"> di</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ec</w:t>
          </w:r>
          <w:r w:rsidRPr="00597C11">
            <w:rPr>
              <w:rFonts w:ascii="Corbel" w:eastAsia="Georgia" w:hAnsi="Corbel" w:cs="Times New Roman"/>
              <w:sz w:val="24"/>
              <w:szCs w:val="24"/>
            </w:rPr>
            <w:t>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ice as most of these hours can be spent doing professional development or paperwork</w:t>
          </w:r>
          <w:r w:rsidRPr="00597C11">
            <w:rPr>
              <w:rFonts w:ascii="Corbel" w:eastAsia="Georgia" w:hAnsi="Corbel" w:cs="Times New Roman"/>
              <w:sz w:val="24"/>
              <w:szCs w:val="24"/>
            </w:rPr>
            <w:t>)</w:t>
          </w:r>
        </w:p>
        <w:p w14:paraId="4DF8CBB2" w14:textId="60F0E1CA" w:rsidR="00C75851"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Intakes</w:t>
          </w:r>
          <w:r w:rsidR="004B6DEB">
            <w:rPr>
              <w:rFonts w:ascii="Corbel" w:eastAsia="Georgia" w:hAnsi="Corbel" w:cs="Times New Roman"/>
              <w:sz w:val="24"/>
              <w:szCs w:val="24"/>
            </w:rPr>
            <w:t xml:space="preserve"> and Single-Session-Therapy Sessions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E1569B">
            <w:rPr>
              <w:rFonts w:ascii="Corbel" w:eastAsia="Georgia" w:hAnsi="Corbel" w:cs="Times New Roman"/>
              <w:sz w:val="24"/>
              <w:szCs w:val="24"/>
            </w:rPr>
            <w:t>5</w:t>
          </w:r>
          <w:r w:rsidRPr="00597C11">
            <w:rPr>
              <w:rFonts w:ascii="Corbel" w:eastAsia="Georgia" w:hAnsi="Corbel" w:cs="Times New Roman"/>
              <w:spacing w:val="5"/>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rs </w:t>
          </w:r>
        </w:p>
        <w:p w14:paraId="6ADEE82D" w14:textId="44E0CAFA"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p</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w:t>
          </w:r>
          <w:r w:rsidR="00C75851" w:rsidRPr="00597C11">
            <w:rPr>
              <w:rFonts w:ascii="Corbel" w:eastAsia="Georgia" w:hAnsi="Corbel" w:cs="Times New Roman"/>
              <w:sz w:val="24"/>
              <w:szCs w:val="24"/>
            </w:rPr>
            <w:t>3</w:t>
          </w:r>
          <w:r w:rsidRPr="00597C11">
            <w:rPr>
              <w:rFonts w:ascii="Corbel" w:eastAsia="Georgia" w:hAnsi="Corbel" w:cs="Times New Roman"/>
              <w:spacing w:val="-1"/>
              <w:sz w:val="24"/>
              <w:szCs w:val="24"/>
            </w:rPr>
            <w:t>-</w:t>
          </w:r>
          <w:r w:rsidRPr="00597C11">
            <w:rPr>
              <w:rFonts w:ascii="Corbel" w:eastAsia="Georgia" w:hAnsi="Corbel" w:cs="Times New Roman"/>
              <w:sz w:val="24"/>
              <w:szCs w:val="24"/>
            </w:rPr>
            <w:t>1</w:t>
          </w:r>
          <w:r w:rsidR="004B6DEB">
            <w:rPr>
              <w:rFonts w:ascii="Corbel" w:eastAsia="Georgia" w:hAnsi="Corbel" w:cs="Times New Roman"/>
              <w:sz w:val="24"/>
              <w:szCs w:val="24"/>
            </w:rPr>
            <w:t>5</w:t>
          </w:r>
          <w:r w:rsidRPr="00597C11">
            <w:rPr>
              <w:rFonts w:ascii="Corbel" w:eastAsia="Georgia" w:hAnsi="Corbel" w:cs="Times New Roman"/>
              <w:sz w:val="24"/>
              <w:szCs w:val="24"/>
            </w:rPr>
            <w:t xml:space="preserve">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795367A8" w14:textId="77777777"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ed</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w:t>
          </w:r>
          <w:r w:rsidRPr="00597C11">
            <w:rPr>
              <w:rFonts w:ascii="Corbel" w:eastAsia="Georgia" w:hAnsi="Corbel" w:cs="Times New Roman"/>
              <w:spacing w:val="-1"/>
              <w:sz w:val="24"/>
              <w:szCs w:val="24"/>
            </w:rPr>
            <w:t>-</w:t>
          </w:r>
          <w:r w:rsidRPr="00597C11">
            <w:rPr>
              <w:rFonts w:ascii="Corbel" w:eastAsia="Georgia" w:hAnsi="Corbel" w:cs="Times New Roman"/>
              <w:sz w:val="24"/>
              <w:szCs w:val="24"/>
            </w:rPr>
            <w:t>2</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gro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t>
          </w:r>
          <w:r w:rsidRPr="00597C11">
            <w:rPr>
              <w:rFonts w:ascii="Corbel" w:eastAsia="Georgia" w:hAnsi="Corbel" w:cs="Times New Roman"/>
              <w:sz w:val="24"/>
              <w:szCs w:val="24"/>
            </w:rPr>
            <w:t xml:space="preserve">1.5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 3</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s</w:t>
          </w:r>
          <w:r w:rsidRPr="00597C11">
            <w:rPr>
              <w:rFonts w:ascii="Corbel" w:eastAsia="Georgia" w:hAnsi="Corbel" w:cs="Times New Roman"/>
              <w:sz w:val="24"/>
              <w:szCs w:val="24"/>
            </w:rPr>
            <w:t xml:space="preserve">) </w:t>
          </w:r>
        </w:p>
        <w:p w14:paraId="192784E6" w14:textId="0FBC8774" w:rsidR="00FB7282" w:rsidRPr="00597C11" w:rsidRDefault="00FB7282" w:rsidP="00F36FFD">
          <w:pPr>
            <w:pStyle w:val="ListParagraph"/>
            <w:spacing w:after="120"/>
            <w:ind w:left="792" w:right="-14"/>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a</w:t>
          </w:r>
          <w:r w:rsidRPr="00597C11">
            <w:rPr>
              <w:rFonts w:ascii="Corbel" w:eastAsia="Georgia" w:hAnsi="Corbel" w:cs="Times New Roman"/>
              <w:sz w:val="24"/>
              <w:szCs w:val="24"/>
            </w:rPr>
            <w:t>ppro</w:t>
          </w:r>
          <w:r w:rsidRPr="00597C11">
            <w:rPr>
              <w:rFonts w:ascii="Corbel" w:eastAsia="Georgia" w:hAnsi="Corbel" w:cs="Times New Roman"/>
              <w:spacing w:val="-1"/>
              <w:sz w:val="24"/>
              <w:szCs w:val="24"/>
            </w:rPr>
            <w:t>xi</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25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658B9660"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z w:val="24"/>
              <w:szCs w:val="24"/>
            </w:rPr>
            <w:t>S</w:t>
          </w:r>
          <w:r w:rsidRPr="00597C11">
            <w:rPr>
              <w:rFonts w:ascii="Corbel" w:eastAsia="Georgia" w:hAnsi="Corbel" w:cs="Times New Roman"/>
              <w:b/>
              <w:bCs/>
              <w:spacing w:val="1"/>
              <w:sz w:val="24"/>
              <w:szCs w:val="24"/>
            </w:rPr>
            <w:t>u</w:t>
          </w:r>
          <w:r w:rsidRPr="00597C11">
            <w:rPr>
              <w:rFonts w:ascii="Corbel" w:eastAsia="Georgia" w:hAnsi="Corbel" w:cs="Times New Roman"/>
              <w:b/>
              <w:bCs/>
              <w:sz w:val="24"/>
              <w:szCs w:val="24"/>
            </w:rPr>
            <w:t>per</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isi</w:t>
          </w:r>
          <w:r w:rsidRPr="00597C11">
            <w:rPr>
              <w:rFonts w:ascii="Corbel" w:eastAsia="Georgia" w:hAnsi="Corbel" w:cs="Times New Roman"/>
              <w:b/>
              <w:bCs/>
              <w:spacing w:val="1"/>
              <w:sz w:val="24"/>
              <w:szCs w:val="24"/>
            </w:rPr>
            <w:t>o</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T</w:t>
          </w:r>
          <w:r w:rsidRPr="00597C11">
            <w:rPr>
              <w:rFonts w:ascii="Corbel" w:eastAsia="Georgia" w:hAnsi="Corbel" w:cs="Times New Roman"/>
              <w:b/>
              <w:bCs/>
              <w:sz w:val="24"/>
              <w:szCs w:val="24"/>
            </w:rPr>
            <w:t>r</w:t>
          </w:r>
          <w:r w:rsidRPr="00597C11">
            <w:rPr>
              <w:rFonts w:ascii="Corbel" w:eastAsia="Georgia" w:hAnsi="Corbel" w:cs="Times New Roman"/>
              <w:b/>
              <w:bCs/>
              <w:spacing w:val="1"/>
              <w:sz w:val="24"/>
              <w:szCs w:val="24"/>
            </w:rPr>
            <w:t>a</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ng</w:t>
          </w:r>
        </w:p>
        <w:p w14:paraId="452140C5" w14:textId="7777777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In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2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04959DDE" w14:textId="6A9ED9C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pacing w:val="1"/>
              <w:sz w:val="24"/>
              <w:szCs w:val="24"/>
            </w:rPr>
            <w:t>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 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 of</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 ho</w:t>
          </w:r>
          <w:r w:rsidRPr="00597C11">
            <w:rPr>
              <w:rFonts w:ascii="Corbel" w:eastAsia="Georgia" w:hAnsi="Corbel" w:cs="Times New Roman"/>
              <w:spacing w:val="1"/>
              <w:sz w:val="24"/>
              <w:szCs w:val="24"/>
            </w:rPr>
            <w:t>ur</w:t>
          </w:r>
          <w:r w:rsidR="004B6DEB">
            <w:rPr>
              <w:rFonts w:ascii="Corbel" w:eastAsia="Georgia" w:hAnsi="Corbel" w:cs="Times New Roman"/>
              <w:spacing w:val="1"/>
              <w:sz w:val="24"/>
              <w:szCs w:val="24"/>
            </w:rPr>
            <w:t xml:space="preserve"> e/o/w</w:t>
          </w:r>
        </w:p>
        <w:p w14:paraId="6934C760" w14:textId="7777777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In</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 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 of</w:t>
          </w:r>
          <w:r w:rsidRPr="00597C11">
            <w:rPr>
              <w:rFonts w:ascii="Corbel" w:eastAsia="Georgia" w:hAnsi="Corbel" w:cs="Times New Roman"/>
              <w:spacing w:val="1"/>
              <w:sz w:val="24"/>
              <w:szCs w:val="24"/>
            </w:rPr>
            <w:t xml:space="preserve"> 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30</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ut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 g</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p>
        <w:p w14:paraId="0392DD02" w14:textId="11BA052A"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Tr</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ng </w:t>
          </w:r>
          <w:r w:rsidR="004B6DEB">
            <w:rPr>
              <w:rFonts w:ascii="Corbel" w:eastAsia="Georgia" w:hAnsi="Corbel" w:cs="Times New Roman"/>
              <w:sz w:val="24"/>
              <w:szCs w:val="24"/>
            </w:rPr>
            <w:t xml:space="preserve">Meetings: </w:t>
          </w:r>
          <w:r w:rsidR="00296206" w:rsidRPr="00597C11">
            <w:rPr>
              <w:rFonts w:ascii="Corbel" w:eastAsia="Georgia" w:hAnsi="Corbel" w:cs="Times New Roman"/>
              <w:sz w:val="24"/>
              <w:szCs w:val="24"/>
            </w:rPr>
            <w:t>2 hours</w:t>
          </w:r>
          <w:r w:rsidRPr="00597C11">
            <w:rPr>
              <w:rFonts w:ascii="Corbel" w:eastAsia="Georgia" w:hAnsi="Corbel" w:cs="Times New Roman"/>
              <w:sz w:val="24"/>
              <w:szCs w:val="24"/>
            </w:rPr>
            <w:t xml:space="preserve"> </w:t>
          </w:r>
        </w:p>
        <w:p w14:paraId="4C83DAEF" w14:textId="34354874" w:rsidR="00FB7282"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Con</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 xml:space="preserve">1.5 </w:t>
          </w:r>
          <w:r w:rsidRPr="00597C11">
            <w:rPr>
              <w:rFonts w:ascii="Corbel" w:eastAsia="Georgia" w:hAnsi="Corbel" w:cs="Times New Roman"/>
              <w:spacing w:val="2"/>
              <w:sz w:val="24"/>
              <w:szCs w:val="24"/>
            </w:rPr>
            <w:t>h</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7972E6B3" w14:textId="3C6F826A" w:rsidR="00FB7282" w:rsidRPr="00597C11" w:rsidRDefault="00FB7282" w:rsidP="007701DB">
          <w:pPr>
            <w:ind w:left="144" w:right="-14" w:firstLine="648"/>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296206" w:rsidRPr="00597C11">
            <w:rPr>
              <w:rFonts w:ascii="Corbel" w:eastAsia="Georgia" w:hAnsi="Corbel" w:cs="Times New Roman"/>
              <w:spacing w:val="1"/>
              <w:sz w:val="24"/>
              <w:szCs w:val="24"/>
            </w:rPr>
            <w:t>7 to 8</w:t>
          </w:r>
          <w:r w:rsidRPr="00597C11">
            <w:rPr>
              <w:rFonts w:ascii="Corbel" w:eastAsia="Georgia" w:hAnsi="Corbel" w:cs="Times New Roman"/>
              <w:sz w:val="24"/>
              <w:szCs w:val="24"/>
            </w:rPr>
            <w:t xml:space="preserve">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2B9EBDB3"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z w:val="24"/>
              <w:szCs w:val="24"/>
            </w:rPr>
            <w:t>O</w:t>
          </w:r>
          <w:r w:rsidRPr="00597C11">
            <w:rPr>
              <w:rFonts w:ascii="Corbel" w:eastAsia="Georgia" w:hAnsi="Corbel" w:cs="Times New Roman"/>
              <w:b/>
              <w:bCs/>
              <w:spacing w:val="1"/>
              <w:sz w:val="24"/>
              <w:szCs w:val="24"/>
            </w:rPr>
            <w:t>t</w:t>
          </w:r>
          <w:r w:rsidRPr="00597C11">
            <w:rPr>
              <w:rFonts w:ascii="Corbel" w:eastAsia="Georgia" w:hAnsi="Corbel" w:cs="Times New Roman"/>
              <w:b/>
              <w:bCs/>
              <w:sz w:val="24"/>
              <w:szCs w:val="24"/>
            </w:rPr>
            <w:t>her</w:t>
          </w:r>
          <w:r w:rsidRPr="00597C11">
            <w:rPr>
              <w:rFonts w:ascii="Corbel" w:eastAsia="Georgia" w:hAnsi="Corbel" w:cs="Times New Roman"/>
              <w:b/>
              <w:bCs/>
              <w:spacing w:val="-1"/>
              <w:sz w:val="24"/>
              <w:szCs w:val="24"/>
            </w:rPr>
            <w:t xml:space="preserve"> </w:t>
          </w:r>
          <w:r w:rsidRPr="00597C11">
            <w:rPr>
              <w:rFonts w:ascii="Corbel" w:eastAsia="Georgia" w:hAnsi="Corbel" w:cs="Times New Roman"/>
              <w:b/>
              <w:bCs/>
              <w:sz w:val="24"/>
              <w:szCs w:val="24"/>
            </w:rPr>
            <w:t>Pr</w:t>
          </w:r>
          <w:r w:rsidRPr="00597C11">
            <w:rPr>
              <w:rFonts w:ascii="Corbel" w:eastAsia="Georgia" w:hAnsi="Corbel" w:cs="Times New Roman"/>
              <w:b/>
              <w:bCs/>
              <w:spacing w:val="1"/>
              <w:sz w:val="24"/>
              <w:szCs w:val="24"/>
            </w:rPr>
            <w:t>o</w:t>
          </w:r>
          <w:r w:rsidRPr="00597C11">
            <w:rPr>
              <w:rFonts w:ascii="Corbel" w:eastAsia="Georgia" w:hAnsi="Corbel" w:cs="Times New Roman"/>
              <w:b/>
              <w:bCs/>
              <w:spacing w:val="-1"/>
              <w:sz w:val="24"/>
              <w:szCs w:val="24"/>
            </w:rPr>
            <w:t>f</w:t>
          </w:r>
          <w:r w:rsidRPr="00597C11">
            <w:rPr>
              <w:rFonts w:ascii="Corbel" w:eastAsia="Georgia" w:hAnsi="Corbel" w:cs="Times New Roman"/>
              <w:b/>
              <w:bCs/>
              <w:sz w:val="24"/>
              <w:szCs w:val="24"/>
            </w:rPr>
            <w:t>e</w:t>
          </w:r>
          <w:r w:rsidRPr="00597C11">
            <w:rPr>
              <w:rFonts w:ascii="Corbel" w:eastAsia="Georgia" w:hAnsi="Corbel" w:cs="Times New Roman"/>
              <w:b/>
              <w:bCs/>
              <w:spacing w:val="-1"/>
              <w:sz w:val="24"/>
              <w:szCs w:val="24"/>
            </w:rPr>
            <w:t>ssi</w:t>
          </w:r>
          <w:r w:rsidRPr="00597C11">
            <w:rPr>
              <w:rFonts w:ascii="Corbel" w:eastAsia="Georgia" w:hAnsi="Corbel" w:cs="Times New Roman"/>
              <w:b/>
              <w:bCs/>
              <w:spacing w:val="1"/>
              <w:sz w:val="24"/>
              <w:szCs w:val="24"/>
            </w:rPr>
            <w:t>o</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a</w:t>
          </w:r>
          <w:r w:rsidRPr="00597C11">
            <w:rPr>
              <w:rFonts w:ascii="Corbel" w:eastAsia="Georgia" w:hAnsi="Corbel" w:cs="Times New Roman"/>
              <w:b/>
              <w:bCs/>
              <w:sz w:val="24"/>
              <w:szCs w:val="24"/>
            </w:rPr>
            <w:t>l Ac</w:t>
          </w:r>
          <w:r w:rsidRPr="00597C11">
            <w:rPr>
              <w:rFonts w:ascii="Corbel" w:eastAsia="Georgia" w:hAnsi="Corbel" w:cs="Times New Roman"/>
              <w:b/>
              <w:bCs/>
              <w:spacing w:val="1"/>
              <w:sz w:val="24"/>
              <w:szCs w:val="24"/>
            </w:rPr>
            <w:t>t</w:t>
          </w:r>
          <w:r w:rsidRPr="00597C11">
            <w:rPr>
              <w:rFonts w:ascii="Corbel" w:eastAsia="Georgia" w:hAnsi="Corbel" w:cs="Times New Roman"/>
              <w:b/>
              <w:bCs/>
              <w:spacing w:val="-1"/>
              <w:sz w:val="24"/>
              <w:szCs w:val="24"/>
            </w:rPr>
            <w:t>i</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w:t>
          </w:r>
          <w:r w:rsidRPr="00597C11">
            <w:rPr>
              <w:rFonts w:ascii="Corbel" w:eastAsia="Georgia" w:hAnsi="Corbel" w:cs="Times New Roman"/>
              <w:b/>
              <w:bCs/>
              <w:spacing w:val="1"/>
              <w:sz w:val="24"/>
              <w:szCs w:val="24"/>
            </w:rPr>
            <w:t>t</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es</w:t>
          </w:r>
        </w:p>
        <w:p w14:paraId="4F196EF9" w14:textId="77777777"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Ma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k</w:t>
          </w:r>
          <w:r w:rsidRPr="00597C11">
            <w:rPr>
              <w:rFonts w:ascii="Corbel" w:eastAsia="Georgia" w:hAnsi="Corbel" w:cs="Times New Roman"/>
              <w:sz w:val="24"/>
              <w:szCs w:val="24"/>
            </w:rPr>
            <w:t>, 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p.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pacing w:val="3"/>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phone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ca</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5</w:t>
          </w:r>
        </w:p>
        <w:p w14:paraId="6C79C876" w14:textId="77777777"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pacing w:val="-1"/>
              <w:sz w:val="24"/>
              <w:szCs w:val="24"/>
            </w:rPr>
            <w:t>O</w:t>
          </w:r>
          <w:r w:rsidRPr="00597C11">
            <w:rPr>
              <w:rFonts w:ascii="Corbel" w:eastAsia="Georgia" w:hAnsi="Corbel" w:cs="Times New Roman"/>
              <w:spacing w:val="1"/>
              <w:sz w:val="24"/>
              <w:szCs w:val="24"/>
            </w:rPr>
            <w:t>ut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eac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k</w:t>
          </w:r>
          <w:r w:rsidRPr="00597C11">
            <w:rPr>
              <w:rFonts w:ascii="Corbel" w:eastAsia="Georgia" w:hAnsi="Corbel" w:cs="Times New Roman"/>
              <w:sz w:val="24"/>
              <w:szCs w:val="24"/>
            </w:rPr>
            <w:t xml:space="preserve">shops, </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ssroom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1"/>
              <w:sz w:val="24"/>
              <w:szCs w:val="24"/>
            </w:rPr>
            <w: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p>
        <w:p w14:paraId="5EAF8DD7" w14:textId="52F5DFDA"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ies</w:t>
          </w:r>
          <w:r w:rsidR="004B6DEB">
            <w:rPr>
              <w:rFonts w:ascii="Corbel" w:eastAsia="Georgia" w:hAnsi="Corbel" w:cs="Times New Roman"/>
              <w:spacing w:val="-1"/>
              <w:sz w:val="24"/>
              <w:szCs w:val="24"/>
            </w:rPr>
            <w:t xml:space="preserve"> (2+ hours/mo)</w:t>
          </w:r>
        </w:p>
        <w:p w14:paraId="3D0DE1D4" w14:textId="778F772B" w:rsidR="00296206" w:rsidRPr="00597C11" w:rsidRDefault="004B6DEB" w:rsidP="00F36FFD">
          <w:pPr>
            <w:pStyle w:val="ListParagraph"/>
            <w:numPr>
              <w:ilvl w:val="0"/>
              <w:numId w:val="28"/>
            </w:numPr>
            <w:spacing w:after="120"/>
            <w:ind w:right="-14"/>
            <w:rPr>
              <w:rFonts w:ascii="Corbel" w:eastAsia="Georgia" w:hAnsi="Corbel" w:cs="Times New Roman"/>
              <w:sz w:val="24"/>
              <w:szCs w:val="24"/>
            </w:rPr>
          </w:pPr>
          <w:r>
            <w:rPr>
              <w:rFonts w:ascii="Corbel" w:eastAsia="Georgia" w:hAnsi="Corbel" w:cs="Times New Roman"/>
              <w:sz w:val="24"/>
              <w:szCs w:val="24"/>
            </w:rPr>
            <w:t>Mentorship/training</w:t>
          </w:r>
          <w:r w:rsidR="00FB7282" w:rsidRPr="00597C11">
            <w:rPr>
              <w:rFonts w:ascii="Corbel" w:eastAsia="Georgia" w:hAnsi="Corbel" w:cs="Times New Roman"/>
              <w:sz w:val="24"/>
              <w:szCs w:val="24"/>
            </w:rPr>
            <w:t xml:space="preserve"> 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ic</w:t>
          </w:r>
          <w:r w:rsidR="00FB7282" w:rsidRPr="00597C11">
            <w:rPr>
              <w:rFonts w:ascii="Corbel" w:eastAsia="Georgia" w:hAnsi="Corbel" w:cs="Times New Roman"/>
              <w:spacing w:val="4"/>
              <w:sz w:val="24"/>
              <w:szCs w:val="24"/>
            </w:rPr>
            <w:t>u</w:t>
          </w:r>
          <w:r w:rsidR="00FB7282" w:rsidRPr="00597C11">
            <w:rPr>
              <w:rFonts w:ascii="Corbel" w:eastAsia="Georgia" w:hAnsi="Corbel" w:cs="Times New Roman"/>
              <w:sz w:val="24"/>
              <w:szCs w:val="24"/>
            </w:rPr>
            <w:t>m s</w:t>
          </w:r>
          <w:r w:rsidR="00FB7282" w:rsidRPr="00597C11">
            <w:rPr>
              <w:rFonts w:ascii="Corbel" w:eastAsia="Georgia" w:hAnsi="Corbel" w:cs="Times New Roman"/>
              <w:spacing w:val="1"/>
              <w:sz w:val="24"/>
              <w:szCs w:val="24"/>
            </w:rPr>
            <w:t>tu</w:t>
          </w:r>
          <w:r w:rsidR="00FB7282" w:rsidRPr="00597C11">
            <w:rPr>
              <w:rFonts w:ascii="Corbel" w:eastAsia="Georgia" w:hAnsi="Corbel" w:cs="Times New Roman"/>
              <w:spacing w:val="-1"/>
              <w:sz w:val="24"/>
              <w:szCs w:val="24"/>
            </w:rPr>
            <w:t>de</w:t>
          </w:r>
          <w:r w:rsidR="00FB7282" w:rsidRPr="00597C11">
            <w:rPr>
              <w:rFonts w:ascii="Corbel" w:eastAsia="Georgia" w:hAnsi="Corbel" w:cs="Times New Roman"/>
              <w:sz w:val="24"/>
              <w:szCs w:val="24"/>
            </w:rPr>
            <w:t>nt</w:t>
          </w:r>
          <w:r>
            <w:rPr>
              <w:rFonts w:ascii="Corbel" w:eastAsia="Georgia" w:hAnsi="Corbel" w:cs="Times New Roman"/>
              <w:sz w:val="24"/>
              <w:szCs w:val="24"/>
            </w:rPr>
            <w:t>s</w:t>
          </w:r>
          <w:r w:rsidR="00FB7282" w:rsidRPr="00597C11">
            <w:rPr>
              <w:rFonts w:ascii="Corbel" w:eastAsia="Georgia" w:hAnsi="Corbel" w:cs="Times New Roman"/>
              <w:sz w:val="24"/>
              <w:szCs w:val="24"/>
            </w:rPr>
            <w:t>:</w:t>
          </w:r>
          <w:r w:rsidR="00E235B4">
            <w:rPr>
              <w:rFonts w:ascii="Corbel" w:eastAsia="Georgia" w:hAnsi="Corbel" w:cs="Times New Roman"/>
              <w:spacing w:val="-1"/>
              <w:sz w:val="24"/>
              <w:szCs w:val="24"/>
            </w:rPr>
            <w:t xml:space="preserve"> varries</w:t>
          </w:r>
        </w:p>
        <w:p w14:paraId="1BA9410D" w14:textId="2B442B0A" w:rsidR="00FB7282"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f</w:t>
          </w:r>
          <w:r w:rsidRPr="00597C11">
            <w:rPr>
              <w:rFonts w:ascii="Corbel" w:eastAsia="Georgia" w:hAnsi="Corbel" w:cs="Times New Roman"/>
              <w:spacing w:val="1"/>
              <w:sz w:val="24"/>
              <w:szCs w:val="24"/>
            </w:rPr>
            <w:t xml:space="preserve"> M</w:t>
          </w:r>
          <w:r w:rsidRPr="00597C11">
            <w:rPr>
              <w:rFonts w:ascii="Corbel" w:eastAsia="Georgia" w:hAnsi="Corbel" w:cs="Times New Roman"/>
              <w:spacing w:val="-1"/>
              <w:sz w:val="24"/>
              <w:szCs w:val="24"/>
            </w:rPr>
            <w:t>ee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004B6DEB">
            <w:rPr>
              <w:rFonts w:ascii="Corbel" w:eastAsia="Georgia" w:hAnsi="Corbel" w:cs="Times New Roman"/>
              <w:spacing w:val="-1"/>
              <w:sz w:val="24"/>
              <w:szCs w:val="24"/>
            </w:rPr>
            <w:t xml:space="preserve"> 1</w:t>
          </w:r>
          <w:r w:rsidR="00296206" w:rsidRPr="00597C11">
            <w:rPr>
              <w:rFonts w:ascii="Corbel" w:eastAsia="Georgia" w:hAnsi="Corbel" w:cs="Times New Roman"/>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ur</w:t>
          </w:r>
          <w:r w:rsidR="004B6DEB">
            <w:rPr>
              <w:rFonts w:ascii="Corbel" w:eastAsia="Georgia" w:hAnsi="Corbel" w:cs="Times New Roman"/>
              <w:spacing w:val="1"/>
              <w:sz w:val="24"/>
              <w:szCs w:val="24"/>
            </w:rPr>
            <w:t xml:space="preserve"> e/o/w</w:t>
          </w:r>
        </w:p>
        <w:p w14:paraId="48140B63" w14:textId="10ACAB31" w:rsidR="00FB7282" w:rsidRDefault="00FB7282" w:rsidP="007701DB">
          <w:pPr>
            <w:ind w:left="144" w:right="-14" w:firstLine="648"/>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6 to </w:t>
          </w:r>
          <w:r w:rsidRPr="00597C11">
            <w:rPr>
              <w:rFonts w:ascii="Corbel" w:eastAsia="Georgia" w:hAnsi="Corbel" w:cs="Times New Roman"/>
              <w:sz w:val="24"/>
              <w:szCs w:val="24"/>
            </w:rPr>
            <w:t>8</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00597C11" w:rsidRPr="00597C11">
            <w:rPr>
              <w:rFonts w:ascii="Corbel" w:eastAsia="Georgia" w:hAnsi="Corbel" w:cs="Times New Roman"/>
              <w:sz w:val="24"/>
              <w:szCs w:val="24"/>
            </w:rPr>
            <w:t>rs</w:t>
          </w:r>
        </w:p>
        <w:p w14:paraId="26F2A2F3" w14:textId="77777777" w:rsidR="00A677E3" w:rsidRPr="00597C11" w:rsidRDefault="00A677E3" w:rsidP="007701DB">
          <w:pPr>
            <w:ind w:left="144" w:right="-14" w:firstLine="648"/>
            <w:rPr>
              <w:rFonts w:ascii="Corbel" w:eastAsia="Georgia" w:hAnsi="Corbel" w:cs="Times New Roman"/>
              <w:sz w:val="24"/>
              <w:szCs w:val="24"/>
            </w:rPr>
          </w:pPr>
        </w:p>
        <w:p w14:paraId="36417780" w14:textId="47E5BB60" w:rsidR="00FB7282" w:rsidRPr="00597C11" w:rsidRDefault="00296206"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Training Evaluation Procedures</w:t>
          </w:r>
          <w:bookmarkStart w:id="0" w:name="_Training_Evaluation_Procedures"/>
          <w:bookmarkEnd w:id="0"/>
        </w:p>
        <w:p w14:paraId="190AA87A" w14:textId="77777777" w:rsidR="003E164E" w:rsidRDefault="00FB7282" w:rsidP="003E164E">
          <w:pPr>
            <w:rPr>
              <w:rFonts w:ascii="Corbel" w:hAnsi="Corbel" w:cs="Times New Roman"/>
              <w:sz w:val="24"/>
              <w:szCs w:val="24"/>
            </w:rPr>
          </w:pPr>
          <w:r w:rsidRPr="00597C11">
            <w:rPr>
              <w:rFonts w:ascii="Corbel" w:hAnsi="Corbel" w:cs="Times New Roman"/>
              <w:sz w:val="24"/>
              <w:szCs w:val="24"/>
            </w:rPr>
            <w:lastRenderedPageBreak/>
            <w:t xml:space="preserve">Evaluation is designed to function as a natural part of the training process.  An effort is made to combine a thorough approach to evaluation with a flexible perspective.  The evaluation process begins during the orientation period, when residents begin to identify their goals.  Primary clinical evaluation of the resident is completed by the individual supervisor, with </w:t>
          </w:r>
          <w:r w:rsidR="003A7075" w:rsidRPr="00597C11">
            <w:rPr>
              <w:rFonts w:ascii="Corbel" w:hAnsi="Corbel" w:cs="Times New Roman"/>
              <w:sz w:val="24"/>
              <w:szCs w:val="24"/>
            </w:rPr>
            <w:t xml:space="preserve">written </w:t>
          </w:r>
          <w:r w:rsidRPr="00597C11">
            <w:rPr>
              <w:rFonts w:ascii="Corbel" w:hAnsi="Corbel" w:cs="Times New Roman"/>
              <w:sz w:val="24"/>
              <w:szCs w:val="24"/>
            </w:rPr>
            <w:t xml:space="preserve">evaluations completed at </w:t>
          </w:r>
          <w:r w:rsidR="00296206" w:rsidRPr="00597C11">
            <w:rPr>
              <w:rFonts w:ascii="Corbel" w:hAnsi="Corbel" w:cs="Times New Roman"/>
              <w:sz w:val="24"/>
              <w:szCs w:val="24"/>
            </w:rPr>
            <w:t>t</w:t>
          </w:r>
          <w:r w:rsidR="003A7075" w:rsidRPr="00597C11">
            <w:rPr>
              <w:rFonts w:ascii="Corbel" w:hAnsi="Corbel" w:cs="Times New Roman"/>
              <w:sz w:val="24"/>
              <w:szCs w:val="24"/>
            </w:rPr>
            <w:t xml:space="preserve">he end of both the </w:t>
          </w:r>
          <w:r w:rsidR="00296206" w:rsidRPr="00597C11">
            <w:rPr>
              <w:rFonts w:ascii="Corbel" w:hAnsi="Corbel" w:cs="Times New Roman"/>
              <w:sz w:val="24"/>
              <w:szCs w:val="24"/>
            </w:rPr>
            <w:t xml:space="preserve">first </w:t>
          </w:r>
          <w:r w:rsidR="003A7075" w:rsidRPr="00597C11">
            <w:rPr>
              <w:rFonts w:ascii="Corbel" w:hAnsi="Corbel" w:cs="Times New Roman"/>
              <w:sz w:val="24"/>
              <w:szCs w:val="24"/>
            </w:rPr>
            <w:t>and second semesters</w:t>
          </w:r>
          <w:r w:rsidR="00296206" w:rsidRPr="00597C11">
            <w:rPr>
              <w:rFonts w:ascii="Corbel" w:hAnsi="Corbel" w:cs="Times New Roman"/>
              <w:sz w:val="24"/>
              <w:szCs w:val="24"/>
            </w:rPr>
            <w:t>.</w:t>
          </w:r>
          <w:r w:rsidR="00E54A83" w:rsidRPr="00597C11">
            <w:rPr>
              <w:rFonts w:ascii="Corbel" w:hAnsi="Corbel" w:cs="Times New Roman"/>
              <w:sz w:val="24"/>
              <w:szCs w:val="24"/>
            </w:rPr>
            <w:t xml:space="preserve"> </w:t>
          </w:r>
          <w:r w:rsidRPr="00597C11">
            <w:rPr>
              <w:rFonts w:ascii="Corbel" w:hAnsi="Corbel" w:cs="Times New Roman"/>
              <w:sz w:val="24"/>
              <w:szCs w:val="24"/>
            </w:rPr>
            <w:t xml:space="preserve">Evaluations include general feedback about progress as well as more specific </w:t>
          </w:r>
          <w:r w:rsidR="00296206" w:rsidRPr="00597C11">
            <w:rPr>
              <w:rFonts w:ascii="Corbel" w:hAnsi="Corbel" w:cs="Times New Roman"/>
              <w:sz w:val="24"/>
              <w:szCs w:val="24"/>
            </w:rPr>
            <w:t>feedback regarding</w:t>
          </w:r>
          <w:r w:rsidRPr="00597C11">
            <w:rPr>
              <w:rFonts w:ascii="Corbel" w:hAnsi="Corbel" w:cs="Times New Roman"/>
              <w:sz w:val="24"/>
              <w:szCs w:val="24"/>
            </w:rPr>
            <w:t xml:space="preserve"> strengths and areas for improvement.  </w:t>
          </w:r>
          <w:r w:rsidR="00345DFB" w:rsidRPr="00597C11">
            <w:rPr>
              <w:rFonts w:ascii="Corbel" w:hAnsi="Corbel" w:cs="Times New Roman"/>
              <w:sz w:val="24"/>
              <w:szCs w:val="24"/>
            </w:rPr>
            <w:t>W</w:t>
          </w:r>
          <w:r w:rsidRPr="00597C11">
            <w:rPr>
              <w:rFonts w:ascii="Corbel" w:hAnsi="Corbel" w:cs="Times New Roman"/>
              <w:sz w:val="24"/>
              <w:szCs w:val="24"/>
            </w:rPr>
            <w:t>ritten evaluation</w:t>
          </w:r>
          <w:r w:rsidR="00345DFB" w:rsidRPr="00597C11">
            <w:rPr>
              <w:rFonts w:ascii="Corbel" w:hAnsi="Corbel" w:cs="Times New Roman"/>
              <w:sz w:val="24"/>
              <w:szCs w:val="24"/>
            </w:rPr>
            <w:t>s</w:t>
          </w:r>
          <w:r w:rsidRPr="00597C11">
            <w:rPr>
              <w:rFonts w:ascii="Corbel" w:hAnsi="Corbel" w:cs="Times New Roman"/>
              <w:sz w:val="24"/>
              <w:szCs w:val="24"/>
            </w:rPr>
            <w:t xml:space="preserve"> consist of a review of the resident’s objectives and goals, and feedback in the areas of assessment/conceptualization, psychotherapy/counseling skill</w:t>
          </w:r>
          <w:r w:rsidR="00296206" w:rsidRPr="00597C11">
            <w:rPr>
              <w:rFonts w:ascii="Corbel" w:hAnsi="Corbel" w:cs="Times New Roman"/>
              <w:sz w:val="24"/>
              <w:szCs w:val="24"/>
            </w:rPr>
            <w:t>s</w:t>
          </w:r>
          <w:r w:rsidRPr="00597C11">
            <w:rPr>
              <w:rFonts w:ascii="Corbel" w:hAnsi="Corbel" w:cs="Times New Roman"/>
              <w:sz w:val="24"/>
              <w:szCs w:val="24"/>
            </w:rPr>
            <w:t>, c</w:t>
          </w:r>
          <w:r w:rsidR="00E54A83" w:rsidRPr="00597C11">
            <w:rPr>
              <w:rFonts w:ascii="Corbel" w:hAnsi="Corbel" w:cs="Times New Roman"/>
              <w:sz w:val="24"/>
              <w:szCs w:val="24"/>
            </w:rPr>
            <w:t>onsultation/program development skills, professional standards/behaviors, and the</w:t>
          </w:r>
          <w:r w:rsidR="00345DFB" w:rsidRPr="00597C11">
            <w:rPr>
              <w:rFonts w:ascii="Corbel" w:hAnsi="Corbel" w:cs="Times New Roman"/>
              <w:sz w:val="24"/>
              <w:szCs w:val="24"/>
            </w:rPr>
            <w:t xml:space="preserve"> resident’s use of supervision.</w:t>
          </w:r>
          <w:r w:rsidR="00E54A83" w:rsidRPr="00597C11">
            <w:rPr>
              <w:rFonts w:ascii="Corbel" w:hAnsi="Corbel" w:cs="Times New Roman"/>
              <w:sz w:val="24"/>
              <w:szCs w:val="24"/>
            </w:rPr>
            <w:t xml:space="preserve"> Likewise, residents provide formal evaluations of their supervisors in regard to the supervisory relationship at the end of each semester.  Throughout the supervision process, it is expected that feedback and discussion are continuous; thus if goals are not being met (by either supervisee or supervisor), feedback should be given prior to the formal evaluation.  All evaluation materials are reviewed by the training director to assist in the future development of each resident’s individualized program as well as the overall training program.  </w:t>
          </w:r>
          <w:bookmarkStart w:id="1" w:name="_STAFF_MEETINGS"/>
          <w:bookmarkEnd w:id="1"/>
        </w:p>
        <w:p w14:paraId="6D036711" w14:textId="63C813FD" w:rsidR="003E164E" w:rsidRPr="00597C11" w:rsidRDefault="00E235B4" w:rsidP="003E164E">
          <w:pPr>
            <w:pStyle w:val="BodyText"/>
            <w:kinsoku w:val="0"/>
            <w:overflowPunct w:val="0"/>
            <w:ind w:left="0"/>
            <w:jc w:val="center"/>
            <w:rPr>
              <w:rFonts w:ascii="Corbel" w:hAnsi="Corbel"/>
              <w:b/>
              <w:sz w:val="24"/>
              <w:szCs w:val="24"/>
            </w:rPr>
          </w:pPr>
          <w:r>
            <w:rPr>
              <w:rFonts w:ascii="Corbel" w:hAnsi="Corbel"/>
              <w:b/>
              <w:sz w:val="24"/>
              <w:szCs w:val="24"/>
            </w:rPr>
            <w:t xml:space="preserve">Current </w:t>
          </w:r>
          <w:r w:rsidR="003E164E" w:rsidRPr="00597C11">
            <w:rPr>
              <w:rFonts w:ascii="Corbel" w:hAnsi="Corbel"/>
              <w:b/>
              <w:sz w:val="24"/>
              <w:szCs w:val="24"/>
            </w:rPr>
            <w:t>Training Staff</w:t>
          </w:r>
        </w:p>
        <w:p w14:paraId="1EAD6880" w14:textId="77777777" w:rsidR="003E164E" w:rsidRDefault="003E164E" w:rsidP="003E164E">
          <w:pPr>
            <w:pStyle w:val="Default"/>
            <w:rPr>
              <w:rFonts w:ascii="Corbel" w:hAnsi="Corbel"/>
              <w:color w:val="auto"/>
            </w:rPr>
            <w:sectPr w:rsidR="003E164E">
              <w:headerReference w:type="default" r:id="rId11"/>
              <w:footerReference w:type="default" r:id="rId12"/>
              <w:pgSz w:w="12240" w:h="15840"/>
              <w:pgMar w:top="1440" w:right="1440" w:bottom="1440" w:left="1440" w:header="720" w:footer="720" w:gutter="0"/>
              <w:pgNumType w:start="0"/>
              <w:cols w:space="720"/>
              <w:titlePg/>
              <w:docGrid w:linePitch="360"/>
            </w:sectPr>
          </w:pPr>
        </w:p>
        <w:p w14:paraId="3695D86F" w14:textId="0AEF7021" w:rsidR="003E164E" w:rsidRPr="00597C11" w:rsidRDefault="003E164E" w:rsidP="003E164E">
          <w:pPr>
            <w:pStyle w:val="Default"/>
            <w:rPr>
              <w:rFonts w:ascii="Corbel" w:hAnsi="Corbel"/>
              <w:color w:val="auto"/>
            </w:rPr>
          </w:pPr>
          <w:r w:rsidRPr="00597C11">
            <w:rPr>
              <w:rFonts w:ascii="Corbel" w:hAnsi="Corbel"/>
              <w:color w:val="auto"/>
            </w:rPr>
            <w:t>Jennifer Sanford, PhD</w:t>
          </w:r>
        </w:p>
        <w:p w14:paraId="3E942274" w14:textId="77777777" w:rsidR="004B37AF" w:rsidRDefault="004B37AF" w:rsidP="003E164E">
          <w:pPr>
            <w:pStyle w:val="Default"/>
            <w:rPr>
              <w:rFonts w:ascii="Corbel" w:hAnsi="Corbel"/>
              <w:color w:val="auto"/>
            </w:rPr>
          </w:pPr>
          <w:r>
            <w:rPr>
              <w:rFonts w:ascii="Corbel" w:hAnsi="Corbel"/>
              <w:color w:val="auto"/>
            </w:rPr>
            <w:t>Interim Executive Director of Student Health &amp; Wellbeing Services; Director of CAPS</w:t>
          </w:r>
        </w:p>
        <w:p w14:paraId="1C488152" w14:textId="77777777" w:rsidR="004B37AF" w:rsidRDefault="004B37AF" w:rsidP="003E164E">
          <w:pPr>
            <w:pStyle w:val="Default"/>
            <w:rPr>
              <w:rFonts w:ascii="Corbel" w:hAnsi="Corbel"/>
              <w:color w:val="auto"/>
            </w:rPr>
          </w:pPr>
        </w:p>
        <w:p w14:paraId="6FE0F5C0" w14:textId="77777777" w:rsidR="004B37AF" w:rsidRPr="00821EB7" w:rsidRDefault="004B37AF" w:rsidP="004B37AF">
          <w:pPr>
            <w:pStyle w:val="Default"/>
            <w:rPr>
              <w:rFonts w:ascii="Corbel" w:hAnsi="Corbel"/>
              <w:color w:val="auto"/>
            </w:rPr>
          </w:pPr>
          <w:r w:rsidRPr="00821EB7">
            <w:rPr>
              <w:rFonts w:ascii="Corbel" w:hAnsi="Corbel"/>
              <w:color w:val="auto"/>
            </w:rPr>
            <w:t>Elizabeth McCallion, PhD</w:t>
          </w:r>
        </w:p>
        <w:p w14:paraId="2440AE61" w14:textId="3CA9B95D" w:rsidR="004B37AF" w:rsidRDefault="004B37AF" w:rsidP="004B37AF">
          <w:pPr>
            <w:pStyle w:val="Default"/>
            <w:rPr>
              <w:rFonts w:ascii="Corbel" w:hAnsi="Corbel"/>
              <w:color w:val="auto"/>
            </w:rPr>
          </w:pPr>
          <w:r>
            <w:rPr>
              <w:rFonts w:ascii="Corbel" w:hAnsi="Corbel"/>
              <w:color w:val="auto"/>
            </w:rPr>
            <w:t>Interim Associate Director of CAPS</w:t>
          </w:r>
          <w:r w:rsidR="00E235B4">
            <w:rPr>
              <w:rFonts w:ascii="Corbel" w:hAnsi="Corbel"/>
              <w:color w:val="auto"/>
            </w:rPr>
            <w:t xml:space="preserve"> &amp; Staff Psychologist</w:t>
          </w:r>
        </w:p>
        <w:p w14:paraId="71365C8C" w14:textId="77777777" w:rsidR="004B37AF" w:rsidRDefault="004B37AF" w:rsidP="003E164E">
          <w:pPr>
            <w:pStyle w:val="Default"/>
            <w:rPr>
              <w:rFonts w:ascii="Corbel" w:hAnsi="Corbel"/>
              <w:color w:val="auto"/>
            </w:rPr>
          </w:pPr>
        </w:p>
        <w:p w14:paraId="7EBAFF6E" w14:textId="650880B9" w:rsidR="00E235B4" w:rsidRDefault="00E235B4" w:rsidP="00E235B4">
          <w:pPr>
            <w:pStyle w:val="Default"/>
            <w:rPr>
              <w:rFonts w:ascii="Corbel" w:hAnsi="Corbel"/>
              <w:color w:val="auto"/>
            </w:rPr>
          </w:pPr>
          <w:r w:rsidRPr="00821EB7">
            <w:rPr>
              <w:rFonts w:ascii="Corbel" w:hAnsi="Corbel"/>
              <w:color w:val="auto"/>
            </w:rPr>
            <w:t>Jacqueline Mayrand, LMFT</w:t>
          </w:r>
          <w:r>
            <w:rPr>
              <w:rFonts w:ascii="Corbel" w:hAnsi="Corbel"/>
              <w:color w:val="auto"/>
            </w:rPr>
            <w:t xml:space="preserve"> </w:t>
          </w:r>
          <w:r w:rsidRPr="00821EB7">
            <w:rPr>
              <w:rFonts w:ascii="Corbel" w:hAnsi="Corbel"/>
              <w:color w:val="auto"/>
            </w:rPr>
            <w:t>Clinical Coordinator</w:t>
          </w:r>
          <w:r>
            <w:rPr>
              <w:rFonts w:ascii="Corbel" w:hAnsi="Corbel"/>
              <w:color w:val="auto"/>
            </w:rPr>
            <w:t xml:space="preserve"> &amp;        Staff Psychotherapist</w:t>
          </w:r>
        </w:p>
        <w:p w14:paraId="05D8889A" w14:textId="77777777" w:rsidR="00E235B4" w:rsidRDefault="00E235B4" w:rsidP="00E235B4">
          <w:pPr>
            <w:pStyle w:val="Default"/>
            <w:rPr>
              <w:rFonts w:ascii="Corbel" w:hAnsi="Corbel"/>
              <w:color w:val="auto"/>
            </w:rPr>
          </w:pPr>
        </w:p>
        <w:p w14:paraId="4114B4A3" w14:textId="77777777" w:rsidR="00E235B4" w:rsidRDefault="00E235B4" w:rsidP="00E235B4">
          <w:pPr>
            <w:pStyle w:val="Default"/>
            <w:rPr>
              <w:rFonts w:ascii="Corbel" w:hAnsi="Corbel"/>
              <w:color w:val="auto"/>
            </w:rPr>
          </w:pPr>
        </w:p>
        <w:p w14:paraId="714546F7" w14:textId="0DB3AD86" w:rsidR="00E235B4" w:rsidRDefault="00E235B4" w:rsidP="00E235B4">
          <w:pPr>
            <w:pStyle w:val="Default"/>
            <w:rPr>
              <w:rFonts w:ascii="Corbel" w:hAnsi="Corbel"/>
              <w:color w:val="auto"/>
            </w:rPr>
          </w:pPr>
          <w:r>
            <w:rPr>
              <w:rFonts w:ascii="Corbel" w:hAnsi="Corbel"/>
              <w:color w:val="auto"/>
            </w:rPr>
            <w:t xml:space="preserve">Jennifer Blair, LMFT </w:t>
          </w:r>
        </w:p>
        <w:p w14:paraId="68747535" w14:textId="5B613963" w:rsidR="00E235B4" w:rsidRDefault="00E235B4" w:rsidP="00E235B4">
          <w:pPr>
            <w:pStyle w:val="Default"/>
            <w:rPr>
              <w:rFonts w:ascii="Corbel" w:hAnsi="Corbel"/>
              <w:color w:val="auto"/>
            </w:rPr>
          </w:pPr>
          <w:r>
            <w:rPr>
              <w:rFonts w:ascii="Corbel" w:hAnsi="Corbel"/>
              <w:color w:val="auto"/>
            </w:rPr>
            <w:t>Staff Psychotherapist; Coordinator of Groups &amp; Special Projects</w:t>
          </w:r>
        </w:p>
        <w:p w14:paraId="3BE3760A" w14:textId="77777777" w:rsidR="00E235B4" w:rsidRPr="00821EB7" w:rsidRDefault="00E235B4" w:rsidP="00E235B4">
          <w:pPr>
            <w:pStyle w:val="Default"/>
            <w:rPr>
              <w:rFonts w:ascii="Corbel" w:hAnsi="Corbel"/>
              <w:color w:val="auto"/>
            </w:rPr>
          </w:pPr>
        </w:p>
        <w:p w14:paraId="17C71C70" w14:textId="6A8DFDA5" w:rsidR="00587257" w:rsidRDefault="00E235B4" w:rsidP="003E164E">
          <w:pPr>
            <w:pStyle w:val="Default"/>
            <w:rPr>
              <w:rFonts w:ascii="Corbel" w:hAnsi="Corbel"/>
              <w:color w:val="auto"/>
            </w:rPr>
          </w:pPr>
          <w:r>
            <w:rPr>
              <w:rFonts w:ascii="Corbel" w:hAnsi="Corbel"/>
              <w:color w:val="auto"/>
            </w:rPr>
            <w:t>Nassie Danesh</w:t>
          </w:r>
          <w:r w:rsidR="00587257">
            <w:rPr>
              <w:rFonts w:ascii="Corbel" w:hAnsi="Corbel"/>
              <w:color w:val="auto"/>
            </w:rPr>
            <w:t xml:space="preserve">, </w:t>
          </w:r>
          <w:r>
            <w:rPr>
              <w:rFonts w:ascii="Corbel" w:hAnsi="Corbel"/>
              <w:color w:val="auto"/>
            </w:rPr>
            <w:t>LCSW</w:t>
          </w:r>
          <w:r w:rsidR="00587257">
            <w:rPr>
              <w:rFonts w:ascii="Corbel" w:hAnsi="Corbel"/>
              <w:color w:val="auto"/>
            </w:rPr>
            <w:t xml:space="preserve"> </w:t>
          </w:r>
        </w:p>
        <w:p w14:paraId="567F2D64" w14:textId="06A660A2" w:rsidR="00587257" w:rsidRDefault="00587257" w:rsidP="003E164E">
          <w:pPr>
            <w:pStyle w:val="Default"/>
            <w:rPr>
              <w:rFonts w:ascii="Corbel" w:hAnsi="Corbel"/>
              <w:color w:val="auto"/>
            </w:rPr>
          </w:pPr>
          <w:r>
            <w:rPr>
              <w:rFonts w:ascii="Corbel" w:hAnsi="Corbel"/>
              <w:color w:val="auto"/>
            </w:rPr>
            <w:t xml:space="preserve">Staff Psychologist, Suicide </w:t>
          </w:r>
          <w:r w:rsidR="004B37AF">
            <w:rPr>
              <w:rFonts w:ascii="Corbel" w:hAnsi="Corbel"/>
              <w:color w:val="auto"/>
            </w:rPr>
            <w:t>Prevention</w:t>
          </w:r>
          <w:r>
            <w:rPr>
              <w:rFonts w:ascii="Corbel" w:hAnsi="Corbel"/>
              <w:color w:val="auto"/>
            </w:rPr>
            <w:t xml:space="preserve"> Specialist</w:t>
          </w:r>
        </w:p>
        <w:p w14:paraId="3D748F96" w14:textId="0849E77E" w:rsidR="00587257" w:rsidRDefault="00587257" w:rsidP="003E164E">
          <w:pPr>
            <w:pStyle w:val="Default"/>
            <w:rPr>
              <w:rFonts w:ascii="Corbel" w:hAnsi="Corbel"/>
              <w:color w:val="auto"/>
            </w:rPr>
          </w:pPr>
        </w:p>
        <w:p w14:paraId="57B84D8D" w14:textId="77777777" w:rsidR="00E235B4" w:rsidRDefault="00E235B4" w:rsidP="003E164E">
          <w:pPr>
            <w:pStyle w:val="Default"/>
            <w:rPr>
              <w:rFonts w:ascii="Corbel" w:hAnsi="Corbel"/>
              <w:color w:val="auto"/>
            </w:rPr>
          </w:pPr>
          <w:r>
            <w:rPr>
              <w:rFonts w:ascii="Corbel" w:hAnsi="Corbel"/>
              <w:color w:val="auto"/>
            </w:rPr>
            <w:t>Erika Demers, LMFT</w:t>
          </w:r>
        </w:p>
        <w:p w14:paraId="744AEB2F" w14:textId="63087D82" w:rsidR="009549BB" w:rsidRDefault="009549BB" w:rsidP="003E164E">
          <w:pPr>
            <w:pStyle w:val="Default"/>
            <w:rPr>
              <w:rFonts w:ascii="Corbel" w:hAnsi="Corbel"/>
              <w:color w:val="auto"/>
            </w:rPr>
          </w:pPr>
          <w:r>
            <w:rPr>
              <w:rFonts w:ascii="Corbel" w:hAnsi="Corbel"/>
              <w:color w:val="auto"/>
            </w:rPr>
            <w:t>Staff Psychotherapist</w:t>
          </w:r>
          <w:r w:rsidR="00E235B4">
            <w:rPr>
              <w:rFonts w:ascii="Corbel" w:hAnsi="Corbel"/>
              <w:color w:val="auto"/>
            </w:rPr>
            <w:t xml:space="preserve"> &amp; Community Outreach Coordinator</w:t>
          </w:r>
        </w:p>
        <w:p w14:paraId="415432B2" w14:textId="79883C02" w:rsidR="00821EB7" w:rsidRDefault="00821EB7" w:rsidP="00821EB7">
          <w:pPr>
            <w:pStyle w:val="Default"/>
            <w:rPr>
              <w:rFonts w:ascii="Corbel" w:hAnsi="Corbel"/>
              <w:color w:val="auto"/>
            </w:rPr>
          </w:pPr>
        </w:p>
        <w:p w14:paraId="0A302103" w14:textId="7777942A" w:rsidR="004B37AF" w:rsidRDefault="00E235B4" w:rsidP="004B37AF">
          <w:pPr>
            <w:pStyle w:val="Default"/>
            <w:rPr>
              <w:rFonts w:ascii="Corbel" w:hAnsi="Corbel"/>
              <w:color w:val="auto"/>
            </w:rPr>
          </w:pPr>
          <w:r>
            <w:rPr>
              <w:rFonts w:ascii="Corbel" w:hAnsi="Corbel"/>
              <w:color w:val="auto"/>
            </w:rPr>
            <w:t>Dylan McClure</w:t>
          </w:r>
          <w:r w:rsidR="004B37AF">
            <w:rPr>
              <w:rFonts w:ascii="Corbel" w:hAnsi="Corbel"/>
              <w:color w:val="auto"/>
            </w:rPr>
            <w:t xml:space="preserve">, </w:t>
          </w:r>
          <w:r>
            <w:rPr>
              <w:rFonts w:ascii="Corbel" w:hAnsi="Corbel"/>
              <w:color w:val="auto"/>
            </w:rPr>
            <w:t>L</w:t>
          </w:r>
          <w:r w:rsidR="004B37AF">
            <w:rPr>
              <w:rFonts w:ascii="Corbel" w:hAnsi="Corbel"/>
              <w:color w:val="auto"/>
            </w:rPr>
            <w:t xml:space="preserve">MFT                              </w:t>
          </w:r>
        </w:p>
        <w:p w14:paraId="7A730226" w14:textId="736F26DC" w:rsidR="004B37AF" w:rsidRDefault="004B37AF" w:rsidP="004B37AF">
          <w:pPr>
            <w:pStyle w:val="Default"/>
            <w:rPr>
              <w:rFonts w:ascii="Corbel" w:hAnsi="Corbel"/>
              <w:color w:val="auto"/>
            </w:rPr>
          </w:pPr>
          <w:r>
            <w:rPr>
              <w:rFonts w:ascii="Corbel" w:hAnsi="Corbel"/>
              <w:color w:val="auto"/>
            </w:rPr>
            <w:t>Case Manager</w:t>
          </w:r>
        </w:p>
        <w:p w14:paraId="04ABE66D" w14:textId="3FAA2432" w:rsidR="00821EB7" w:rsidRPr="00821EB7" w:rsidRDefault="00E235B4" w:rsidP="00E235B4">
          <w:pPr>
            <w:pStyle w:val="Default"/>
            <w:ind w:right="-120"/>
            <w:rPr>
              <w:rFonts w:ascii="Corbel" w:hAnsi="Corbel"/>
              <w:color w:val="auto"/>
            </w:rPr>
          </w:pPr>
          <w:r>
            <w:rPr>
              <w:rFonts w:ascii="Corbel" w:hAnsi="Corbel"/>
              <w:color w:val="auto"/>
            </w:rPr>
            <w:t>Stephanie McMullen</w:t>
          </w:r>
          <w:r w:rsidR="00821EB7" w:rsidRPr="00821EB7">
            <w:rPr>
              <w:rFonts w:ascii="Corbel" w:hAnsi="Corbel"/>
              <w:color w:val="auto"/>
            </w:rPr>
            <w:t>, LCSW</w:t>
          </w:r>
        </w:p>
        <w:p w14:paraId="51B3A310" w14:textId="293519BC" w:rsidR="00821EB7" w:rsidRDefault="00821EB7" w:rsidP="00821EB7">
          <w:pPr>
            <w:pStyle w:val="Default"/>
            <w:rPr>
              <w:rFonts w:ascii="Corbel" w:hAnsi="Corbel"/>
              <w:color w:val="auto"/>
            </w:rPr>
          </w:pPr>
          <w:r w:rsidRPr="00821EB7">
            <w:rPr>
              <w:rFonts w:ascii="Corbel" w:hAnsi="Corbel"/>
              <w:color w:val="auto"/>
            </w:rPr>
            <w:t>Staff Psychotherapist</w:t>
          </w:r>
          <w:r w:rsidR="004B6DEB">
            <w:rPr>
              <w:rFonts w:ascii="Corbel" w:hAnsi="Corbel"/>
              <w:color w:val="auto"/>
            </w:rPr>
            <w:tab/>
          </w:r>
        </w:p>
        <w:p w14:paraId="50EA0272" w14:textId="77777777" w:rsidR="004B37AF" w:rsidRDefault="004B37AF" w:rsidP="00821EB7">
          <w:pPr>
            <w:pStyle w:val="Default"/>
            <w:rPr>
              <w:rFonts w:ascii="Corbel" w:hAnsi="Corbel"/>
              <w:color w:val="auto"/>
            </w:rPr>
          </w:pPr>
        </w:p>
        <w:p w14:paraId="3D8877A7" w14:textId="77777777" w:rsidR="00E235B4" w:rsidRPr="00597C11" w:rsidRDefault="00E235B4" w:rsidP="00E235B4">
          <w:pPr>
            <w:pStyle w:val="Default"/>
            <w:rPr>
              <w:rFonts w:ascii="Corbel" w:hAnsi="Corbel"/>
              <w:color w:val="auto"/>
            </w:rPr>
          </w:pPr>
          <w:r>
            <w:rPr>
              <w:rFonts w:ascii="Corbel" w:hAnsi="Corbel"/>
              <w:color w:val="auto"/>
            </w:rPr>
            <w:t>Shane Calhoun</w:t>
          </w:r>
          <w:r w:rsidRPr="00597C11">
            <w:rPr>
              <w:rFonts w:ascii="Corbel" w:hAnsi="Corbel"/>
              <w:color w:val="auto"/>
            </w:rPr>
            <w:t>, P</w:t>
          </w:r>
          <w:r>
            <w:rPr>
              <w:rFonts w:ascii="Corbel" w:hAnsi="Corbel"/>
              <w:color w:val="auto"/>
            </w:rPr>
            <w:t>sy</w:t>
          </w:r>
          <w:r w:rsidRPr="00597C11">
            <w:rPr>
              <w:rFonts w:ascii="Corbel" w:hAnsi="Corbel"/>
              <w:color w:val="auto"/>
            </w:rPr>
            <w:t>D</w:t>
          </w:r>
        </w:p>
        <w:p w14:paraId="376305EE" w14:textId="77777777" w:rsidR="00E235B4" w:rsidRPr="00821EB7" w:rsidRDefault="00E235B4" w:rsidP="00E235B4">
          <w:pPr>
            <w:pStyle w:val="Default"/>
            <w:rPr>
              <w:rFonts w:ascii="Corbel" w:hAnsi="Corbel"/>
              <w:color w:val="auto"/>
            </w:rPr>
          </w:pPr>
          <w:r w:rsidRPr="00821EB7">
            <w:rPr>
              <w:rFonts w:ascii="Corbel" w:hAnsi="Corbel"/>
              <w:color w:val="auto"/>
            </w:rPr>
            <w:t>Staff Psychologist</w:t>
          </w:r>
        </w:p>
        <w:p w14:paraId="75291A62" w14:textId="7C7370A8" w:rsidR="005B75C0" w:rsidRDefault="005B75C0" w:rsidP="00821EB7">
          <w:pPr>
            <w:pStyle w:val="Default"/>
            <w:rPr>
              <w:rFonts w:ascii="Corbel" w:hAnsi="Corbel"/>
              <w:color w:val="auto"/>
            </w:rPr>
          </w:pPr>
        </w:p>
        <w:p w14:paraId="51E266B0" w14:textId="59FFA1E0" w:rsidR="00821EB7" w:rsidRPr="00821EB7" w:rsidRDefault="00E235B4" w:rsidP="00821EB7">
          <w:pPr>
            <w:pStyle w:val="Default"/>
            <w:rPr>
              <w:rFonts w:ascii="Corbel" w:hAnsi="Corbel"/>
              <w:color w:val="auto"/>
            </w:rPr>
          </w:pPr>
          <w:r>
            <w:rPr>
              <w:rFonts w:ascii="Corbel" w:hAnsi="Corbel"/>
              <w:color w:val="auto"/>
            </w:rPr>
            <w:t>Aisha Morton</w:t>
          </w:r>
          <w:r w:rsidR="00821EB7" w:rsidRPr="00821EB7">
            <w:rPr>
              <w:rFonts w:ascii="Corbel" w:hAnsi="Corbel"/>
              <w:color w:val="auto"/>
            </w:rPr>
            <w:t>, LMFT</w:t>
          </w:r>
        </w:p>
        <w:p w14:paraId="10688C66" w14:textId="61B11FBA" w:rsidR="004B6DEB" w:rsidRDefault="00821EB7" w:rsidP="00ED386B">
          <w:pPr>
            <w:pStyle w:val="Default"/>
            <w:rPr>
              <w:rFonts w:ascii="Corbel" w:hAnsi="Corbel"/>
              <w:color w:val="auto"/>
            </w:rPr>
          </w:pPr>
          <w:r w:rsidRPr="00821EB7">
            <w:rPr>
              <w:rFonts w:ascii="Corbel" w:hAnsi="Corbel"/>
              <w:color w:val="auto"/>
            </w:rPr>
            <w:t>Staff Psychotherapist</w:t>
          </w:r>
        </w:p>
        <w:p w14:paraId="689432B2" w14:textId="55D15971" w:rsidR="004B6DEB" w:rsidRDefault="005B75C0" w:rsidP="00ED386B">
          <w:pPr>
            <w:pStyle w:val="Default"/>
            <w:rPr>
              <w:rFonts w:ascii="Corbel" w:hAnsi="Corbel"/>
              <w:color w:val="auto"/>
            </w:rPr>
          </w:pPr>
          <w:r>
            <w:rPr>
              <w:rFonts w:ascii="Corbel" w:hAnsi="Corbel"/>
              <w:color w:val="auto"/>
            </w:rPr>
            <w:t>C</w:t>
          </w:r>
          <w:r w:rsidR="00E235B4">
            <w:rPr>
              <w:rFonts w:ascii="Corbel" w:hAnsi="Corbel"/>
              <w:color w:val="auto"/>
            </w:rPr>
            <w:t>ampus</w:t>
          </w:r>
          <w:r>
            <w:rPr>
              <w:rFonts w:ascii="Corbel" w:hAnsi="Corbel"/>
              <w:color w:val="auto"/>
            </w:rPr>
            <w:t xml:space="preserve"> Outreach Coordinator</w:t>
          </w:r>
        </w:p>
        <w:p w14:paraId="65F4EA6C" w14:textId="77777777" w:rsidR="005B75C0" w:rsidRDefault="005B75C0" w:rsidP="00ED386B">
          <w:pPr>
            <w:pStyle w:val="Default"/>
            <w:rPr>
              <w:rFonts w:ascii="Corbel" w:hAnsi="Corbel"/>
              <w:color w:val="auto"/>
            </w:rPr>
          </w:pPr>
        </w:p>
        <w:p w14:paraId="2AC12A0A" w14:textId="55282C6C" w:rsidR="004B6DEB" w:rsidRPr="004B6DEB" w:rsidRDefault="004B6DEB" w:rsidP="004B6DEB">
          <w:pPr>
            <w:pStyle w:val="Default"/>
            <w:rPr>
              <w:rFonts w:ascii="Corbel" w:hAnsi="Corbel"/>
              <w:color w:val="auto"/>
            </w:rPr>
          </w:pPr>
          <w:r>
            <w:rPr>
              <w:rFonts w:ascii="Corbel" w:hAnsi="Corbel"/>
              <w:color w:val="auto"/>
            </w:rPr>
            <w:t>Lisa Turray, LPCC</w:t>
          </w:r>
        </w:p>
        <w:p w14:paraId="1A75BE62" w14:textId="614221E3" w:rsidR="009549BB" w:rsidRPr="00821EB7" w:rsidRDefault="00E235B4" w:rsidP="00ED386B">
          <w:pPr>
            <w:pStyle w:val="Default"/>
            <w:rPr>
              <w:rFonts w:ascii="Corbel" w:hAnsi="Corbel"/>
              <w:color w:val="auto"/>
            </w:rPr>
            <w:sectPr w:rsidR="009549BB" w:rsidRPr="00821EB7" w:rsidSect="004B6DEB">
              <w:type w:val="continuous"/>
              <w:pgSz w:w="12240" w:h="15840"/>
              <w:pgMar w:top="1440" w:right="1440" w:bottom="1440" w:left="1440" w:header="720" w:footer="720" w:gutter="0"/>
              <w:pgNumType w:start="0"/>
              <w:cols w:num="3" w:space="540"/>
              <w:titlePg/>
              <w:docGrid w:linePitch="360"/>
            </w:sectPr>
          </w:pPr>
          <w:r>
            <w:rPr>
              <w:rFonts w:ascii="Corbel" w:hAnsi="Corbel"/>
              <w:color w:val="auto"/>
            </w:rPr>
            <w:t xml:space="preserve">Practicum Coordinator &amp; </w:t>
          </w:r>
          <w:r w:rsidR="004B6DEB">
            <w:rPr>
              <w:rFonts w:ascii="Corbel" w:hAnsi="Corbel"/>
              <w:color w:val="auto"/>
            </w:rPr>
            <w:t>Staff Psychotherapist</w:t>
          </w:r>
        </w:p>
        <w:p w14:paraId="561945A4" w14:textId="77777777" w:rsidR="004B6DEB" w:rsidRDefault="004B6DEB" w:rsidP="003E164E">
          <w:pPr>
            <w:pStyle w:val="Default"/>
            <w:rPr>
              <w:rFonts w:ascii="Corbel" w:hAnsi="Corbel"/>
              <w:color w:val="auto"/>
            </w:rPr>
            <w:sectPr w:rsidR="004B6DEB" w:rsidSect="003E164E">
              <w:type w:val="continuous"/>
              <w:pgSz w:w="12240" w:h="15840"/>
              <w:pgMar w:top="1440" w:right="1440" w:bottom="1440" w:left="1440" w:header="720" w:footer="720" w:gutter="0"/>
              <w:pgNumType w:start="7"/>
              <w:cols w:space="720"/>
              <w:titlePg/>
              <w:docGrid w:linePitch="360"/>
            </w:sectPr>
          </w:pPr>
        </w:p>
        <w:p w14:paraId="4100FC29" w14:textId="46485DC5" w:rsidR="00375BE7" w:rsidRPr="00E235B4" w:rsidRDefault="00860306" w:rsidP="00E235B4">
          <w:pPr>
            <w:ind w:left="0"/>
            <w:rPr>
              <w:rFonts w:ascii="Corbel" w:hAnsi="Corbel" w:cs="Times New Roman"/>
              <w:sz w:val="24"/>
              <w:szCs w:val="24"/>
            </w:rPr>
          </w:pPr>
        </w:p>
      </w:sdtContent>
    </w:sdt>
    <w:p w14:paraId="16734200" w14:textId="14CABEA8" w:rsidR="00C44AD7" w:rsidRPr="00597C11" w:rsidRDefault="007701DB" w:rsidP="003E164E">
      <w:pPr>
        <w:autoSpaceDE w:val="0"/>
        <w:autoSpaceDN w:val="0"/>
        <w:adjustRightInd w:val="0"/>
        <w:ind w:left="0" w:right="0"/>
        <w:jc w:val="center"/>
        <w:rPr>
          <w:rFonts w:ascii="Corbel" w:hAnsi="Corbel"/>
          <w:b/>
          <w:sz w:val="24"/>
          <w:szCs w:val="24"/>
        </w:rPr>
      </w:pPr>
      <w:r>
        <w:rPr>
          <w:rFonts w:ascii="Corbel" w:hAnsi="Corbel"/>
          <w:b/>
          <w:bCs/>
          <w:sz w:val="24"/>
          <w:szCs w:val="24"/>
        </w:rPr>
        <w:t>Q</w:t>
      </w:r>
      <w:r w:rsidR="003A7075" w:rsidRPr="00597C11">
        <w:rPr>
          <w:rFonts w:ascii="Corbel" w:hAnsi="Corbel"/>
          <w:b/>
          <w:sz w:val="24"/>
          <w:szCs w:val="24"/>
        </w:rPr>
        <w:t>ualifications</w:t>
      </w:r>
    </w:p>
    <w:p w14:paraId="477C343A" w14:textId="397D5E3F" w:rsidR="00375BE7" w:rsidRDefault="00C44AD7" w:rsidP="00F36FFD">
      <w:pPr>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The applicant for a </w:t>
      </w:r>
      <w:r w:rsidR="006B3815">
        <w:rPr>
          <w:rFonts w:ascii="Corbel" w:hAnsi="Corbel" w:cs="Lucida Grande"/>
          <w:sz w:val="24"/>
          <w:szCs w:val="24"/>
          <w:shd w:val="clear" w:color="auto" w:fill="FFFFFF"/>
        </w:rPr>
        <w:t>postdoctoral</w:t>
      </w:r>
      <w:r w:rsidRPr="00597C11">
        <w:rPr>
          <w:rFonts w:ascii="Corbel" w:hAnsi="Corbel" w:cs="Lucida Grande"/>
          <w:sz w:val="24"/>
          <w:szCs w:val="24"/>
          <w:shd w:val="clear" w:color="auto" w:fill="FFFFFF"/>
        </w:rPr>
        <w:t xml:space="preserve"> residency must have completed a doctoral degree in clinical or counseling psychology.  The degree must come from a regionally accredited institution of higher education or an APA/CPA-accredited pro</w:t>
      </w:r>
      <w:r w:rsidR="0076041C">
        <w:rPr>
          <w:rFonts w:ascii="Corbel" w:hAnsi="Corbel" w:cs="Lucida Grande"/>
          <w:sz w:val="24"/>
          <w:szCs w:val="24"/>
          <w:shd w:val="clear" w:color="auto" w:fill="FFFFFF"/>
        </w:rPr>
        <w:t>gram and pre-doctoral internship if applicable</w:t>
      </w:r>
      <w:bookmarkStart w:id="2" w:name="_GoBack"/>
      <w:bookmarkEnd w:id="2"/>
      <w:r w:rsidR="0076041C">
        <w:rPr>
          <w:rStyle w:val="apple-converted-space"/>
          <w:rFonts w:ascii="Corbel" w:hAnsi="Corbel" w:cs="Lucida Grande"/>
          <w:sz w:val="24"/>
          <w:szCs w:val="24"/>
          <w:shd w:val="clear" w:color="auto" w:fill="FFFFFF"/>
        </w:rPr>
        <w:t>.</w:t>
      </w:r>
      <w:r w:rsidR="006B3815">
        <w:rPr>
          <w:rFonts w:ascii="Corbel" w:hAnsi="Corbel" w:cs="Lucida Grande"/>
          <w:sz w:val="24"/>
          <w:szCs w:val="24"/>
          <w:shd w:val="clear" w:color="auto" w:fill="FFFFFF"/>
        </w:rPr>
        <w:t xml:space="preserve">  The applicant for an associate residency must have completed a </w:t>
      </w:r>
      <w:r w:rsidR="00D04709">
        <w:rPr>
          <w:rFonts w:ascii="Corbel" w:hAnsi="Corbel" w:cs="Lucida Grande"/>
          <w:sz w:val="24"/>
          <w:szCs w:val="24"/>
          <w:shd w:val="clear" w:color="auto" w:fill="FFFFFF"/>
        </w:rPr>
        <w:t>master’s degree in</w:t>
      </w:r>
      <w:r w:rsidR="006B3815">
        <w:rPr>
          <w:rFonts w:ascii="Corbel" w:hAnsi="Corbel" w:cs="Lucida Grande"/>
          <w:sz w:val="24"/>
          <w:szCs w:val="24"/>
          <w:shd w:val="clear" w:color="auto" w:fill="FFFFFF"/>
        </w:rPr>
        <w:t xml:space="preserve"> </w:t>
      </w:r>
      <w:r w:rsidR="00D04709">
        <w:rPr>
          <w:rFonts w:ascii="Corbel" w:hAnsi="Corbel" w:cs="Lucida Grande"/>
          <w:sz w:val="24"/>
          <w:szCs w:val="24"/>
          <w:shd w:val="clear" w:color="auto" w:fill="FFFFFF"/>
        </w:rPr>
        <w:t>an accredited university.</w:t>
      </w:r>
      <w:r w:rsidR="006B3815">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 xml:space="preserve">Interest and experience serving multicultural populations is highly </w:t>
      </w:r>
      <w:r w:rsidRPr="00597C11">
        <w:rPr>
          <w:rFonts w:ascii="Corbel" w:hAnsi="Corbel" w:cs="Lucida Grande"/>
          <w:sz w:val="24"/>
          <w:szCs w:val="24"/>
          <w:shd w:val="clear" w:color="auto" w:fill="FFFFFF"/>
        </w:rPr>
        <w:lastRenderedPageBreak/>
        <w:t xml:space="preserve">desirable. Applicants with interest, training and experience in the area of </w:t>
      </w:r>
      <w:r w:rsidR="00375BE7">
        <w:rPr>
          <w:rFonts w:ascii="Corbel" w:hAnsi="Corbel" w:cs="Lucida Grande"/>
          <w:sz w:val="24"/>
          <w:szCs w:val="24"/>
          <w:shd w:val="clear" w:color="auto" w:fill="FFFFFF"/>
        </w:rPr>
        <w:t>Latinx</w:t>
      </w:r>
      <w:r w:rsidRPr="00375BE7">
        <w:rPr>
          <w:rFonts w:ascii="Corbel" w:hAnsi="Corbel" w:cs="Lucida Grande"/>
          <w:sz w:val="24"/>
          <w:szCs w:val="24"/>
          <w:shd w:val="clear" w:color="auto" w:fill="FFFFFF"/>
        </w:rPr>
        <w:t xml:space="preserve"> students are also particularly encouraged to apply. </w:t>
      </w:r>
    </w:p>
    <w:p w14:paraId="48AF05AC" w14:textId="2D374F45" w:rsidR="00C44AD7" w:rsidRPr="00375BE7" w:rsidRDefault="00597C11" w:rsidP="00F36FFD">
      <w:pPr>
        <w:rPr>
          <w:rFonts w:ascii="Corbel" w:hAnsi="Corbel" w:cs="Lucida Grande"/>
          <w:sz w:val="24"/>
          <w:szCs w:val="24"/>
          <w:shd w:val="clear" w:color="auto" w:fill="FFFFFF"/>
        </w:rPr>
      </w:pPr>
      <w:r w:rsidRPr="00E235B4">
        <w:rPr>
          <w:rFonts w:ascii="Corbel" w:hAnsi="Corbel"/>
          <w:sz w:val="24"/>
          <w:szCs w:val="24"/>
        </w:rPr>
        <w:t>The residency is for the duration of the academic year (approximately 9 months), with vacation during Thanksgiving break, winter holiday, and spring break.</w:t>
      </w:r>
      <w:r w:rsidRPr="00375BE7">
        <w:rPr>
          <w:rFonts w:ascii="Corbel" w:hAnsi="Corbel" w:cs="Lucida Grande"/>
          <w:b/>
          <w:sz w:val="24"/>
          <w:szCs w:val="24"/>
          <w:shd w:val="clear" w:color="auto" w:fill="FFFFFF"/>
        </w:rPr>
        <w:t xml:space="preserve"> </w:t>
      </w:r>
      <w:r w:rsidR="005D6BD0">
        <w:rPr>
          <w:rFonts w:ascii="Arial" w:hAnsi="Arial" w:cs="Arial"/>
          <w:color w:val="333333"/>
          <w:shd w:val="clear" w:color="auto" w:fill="FFFFFF"/>
        </w:rPr>
        <w:t>The salary for residents is in accordance with the</w:t>
      </w:r>
      <w:hyperlink r:id="rId13" w:history="1">
        <w:r w:rsidR="005D6BD0">
          <w:rPr>
            <w:rStyle w:val="Hyperlink"/>
            <w:rFonts w:ascii="Arial" w:hAnsi="Arial" w:cs="Arial"/>
            <w:color w:val="B65300"/>
            <w:shd w:val="clear" w:color="auto" w:fill="FFFFFF"/>
          </w:rPr>
          <w:t> "counselor intern" classification on the Unit 3 Faculty Salary Structure</w:t>
        </w:r>
      </w:hyperlink>
      <w:r w:rsidR="005D6BD0">
        <w:rPr>
          <w:rFonts w:ascii="Arial" w:hAnsi="Arial" w:cs="Arial"/>
          <w:color w:val="333333"/>
          <w:shd w:val="clear" w:color="auto" w:fill="FFFFFF"/>
        </w:rPr>
        <w:t xml:space="preserve">.  </w:t>
      </w:r>
      <w:r w:rsidR="005D6BD0" w:rsidRPr="005D6BD0">
        <w:rPr>
          <w:rFonts w:ascii="Corbel" w:hAnsi="Corbel" w:cs="Arial"/>
          <w:color w:val="333333"/>
          <w:sz w:val="24"/>
          <w:szCs w:val="24"/>
          <w:shd w:val="clear" w:color="auto" w:fill="FFFFFF"/>
        </w:rPr>
        <w:t>Both post-doctoral residents and post-master</w:t>
      </w:r>
      <w:r w:rsidR="005C412B">
        <w:rPr>
          <w:rFonts w:ascii="Corbel" w:hAnsi="Corbel" w:cs="Arial"/>
          <w:color w:val="333333"/>
          <w:sz w:val="24"/>
          <w:szCs w:val="24"/>
          <w:shd w:val="clear" w:color="auto" w:fill="FFFFFF"/>
        </w:rPr>
        <w:t>’</w:t>
      </w:r>
      <w:r w:rsidR="005D6BD0" w:rsidRPr="005D6BD0">
        <w:rPr>
          <w:rFonts w:ascii="Corbel" w:hAnsi="Corbel" w:cs="Arial"/>
          <w:color w:val="333333"/>
          <w:sz w:val="24"/>
          <w:szCs w:val="24"/>
          <w:shd w:val="clear" w:color="auto" w:fill="FFFFFF"/>
        </w:rPr>
        <w:t>s interns will be paid at the maximum allowance for their respective classifications on this pay scale (with adjustments being made from 12 months to academic year time</w:t>
      </w:r>
      <w:r w:rsidR="005D6BD0">
        <w:rPr>
          <w:rFonts w:ascii="Corbel" w:hAnsi="Corbel" w:cs="Arial"/>
          <w:color w:val="333333"/>
          <w:sz w:val="24"/>
          <w:szCs w:val="24"/>
          <w:shd w:val="clear" w:color="auto" w:fill="FFFFFF"/>
        </w:rPr>
        <w:t>-</w:t>
      </w:r>
      <w:r w:rsidR="005D6BD0" w:rsidRPr="005D6BD0">
        <w:rPr>
          <w:rFonts w:ascii="Corbel" w:hAnsi="Corbel" w:cs="Arial"/>
          <w:color w:val="333333"/>
          <w:sz w:val="24"/>
          <w:szCs w:val="24"/>
          <w:shd w:val="clear" w:color="auto" w:fill="FFFFFF"/>
        </w:rPr>
        <w:t>base).   The positions carry full benefits.  In addition, residents will be provided with generous funding ($2,000) towards their professional development during the course of the year.  The resident/s will have discretionary use of these funds (e.g., they can be used toward licensure, a professional conference, purchase of a professional library, etc.).</w:t>
      </w:r>
      <w:r w:rsidR="005D6BD0">
        <w:rPr>
          <w:rFonts w:ascii="Arial" w:hAnsi="Arial" w:cs="Arial"/>
          <w:color w:val="333333"/>
          <w:shd w:val="clear" w:color="auto" w:fill="FFFFFF"/>
        </w:rPr>
        <w:t>  </w:t>
      </w:r>
      <w:r w:rsidR="00375BE7" w:rsidRPr="00375BE7">
        <w:rPr>
          <w:rFonts w:ascii="Corbel" w:hAnsi="Corbel" w:cs="Arial"/>
          <w:color w:val="333333"/>
          <w:sz w:val="24"/>
          <w:szCs w:val="24"/>
          <w:shd w:val="clear" w:color="auto" w:fill="FFFFFF"/>
        </w:rPr>
        <w:t>  Residents have faculty privileges on campus (library privileges, access to employee wellness and employee assistance programs, etc.), &amp; the added benefit of living in an extraordinarily beautiful place. Rental prices and other information about the Humboldt area can be found at </w:t>
      </w:r>
      <w:hyperlink r:id="rId14" w:history="1">
        <w:r w:rsidR="00375BE7" w:rsidRPr="00375BE7">
          <w:rPr>
            <w:rStyle w:val="Hyperlink"/>
            <w:rFonts w:ascii="Corbel" w:hAnsi="Corbel" w:cs="Arial"/>
            <w:color w:val="B65300"/>
            <w:sz w:val="24"/>
            <w:szCs w:val="24"/>
            <w:shd w:val="clear" w:color="auto" w:fill="FFFFFF"/>
          </w:rPr>
          <w:t>Humguide</w:t>
        </w:r>
      </w:hyperlink>
      <w:r w:rsidR="00375BE7" w:rsidRPr="00375BE7">
        <w:rPr>
          <w:rFonts w:ascii="Corbel" w:hAnsi="Corbel" w:cs="Arial"/>
          <w:color w:val="333333"/>
          <w:sz w:val="24"/>
          <w:szCs w:val="24"/>
          <w:shd w:val="clear" w:color="auto" w:fill="FFFFFF"/>
        </w:rPr>
        <w:t>.</w:t>
      </w:r>
    </w:p>
    <w:p w14:paraId="72B52B10" w14:textId="77777777" w:rsidR="00CE04B9" w:rsidRPr="00597C11" w:rsidRDefault="005D4678"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Application Requirements </w:t>
      </w:r>
    </w:p>
    <w:p w14:paraId="2B41EFE3" w14:textId="10C981E7" w:rsidR="005D4678" w:rsidRPr="00597C11" w:rsidRDefault="005D4678" w:rsidP="00F36FFD">
      <w:pPr>
        <w:pStyle w:val="NormalWeb"/>
        <w:shd w:val="clear" w:color="auto" w:fill="FFFFFF"/>
        <w:spacing w:before="0" w:beforeAutospacing="0" w:after="120" w:afterAutospacing="0" w:line="263" w:lineRule="atLeast"/>
        <w:rPr>
          <w:rFonts w:ascii="Corbel" w:hAnsi="Corbel" w:cs="Lucida Grande"/>
        </w:rPr>
      </w:pPr>
      <w:r w:rsidRPr="00597C11">
        <w:rPr>
          <w:rFonts w:ascii="Corbel" w:hAnsi="Corbel" w:cs="Lucida Grande"/>
        </w:rPr>
        <w:t xml:space="preserve">Application requirements include: (a) cover letter that includes residency goals and interest/experience working on a clinical team; (b) copies of academic transcripts; (c) curriculum vitae; and (d) three letters of reference from supervisors of your clinical work. These positions remain open until filled. Candidates are welcome to </w:t>
      </w:r>
      <w:r w:rsidR="000B6D79" w:rsidRPr="00597C11">
        <w:rPr>
          <w:rFonts w:ascii="Corbel" w:hAnsi="Corbel" w:cs="Lucida Grande"/>
        </w:rPr>
        <w:t xml:space="preserve">contact Dr. </w:t>
      </w:r>
      <w:r w:rsidR="005D6BD0">
        <w:rPr>
          <w:rFonts w:ascii="Corbel" w:hAnsi="Corbel" w:cs="Lucida Grande"/>
        </w:rPr>
        <w:t>Elizabeth McCallion</w:t>
      </w:r>
      <w:r w:rsidR="000B6D79" w:rsidRPr="00597C11">
        <w:rPr>
          <w:rFonts w:ascii="Corbel" w:hAnsi="Corbel" w:cs="Lucida Grande"/>
        </w:rPr>
        <w:t xml:space="preserve">, </w:t>
      </w:r>
      <w:r w:rsidR="005D6BD0">
        <w:rPr>
          <w:rFonts w:ascii="Corbel" w:hAnsi="Corbel" w:cs="Lucida Grande"/>
        </w:rPr>
        <w:t>CAPS Int. Associate</w:t>
      </w:r>
      <w:r w:rsidR="000B6D79" w:rsidRPr="00597C11">
        <w:rPr>
          <w:rFonts w:ascii="Corbel" w:hAnsi="Corbel" w:cs="Lucida Grande"/>
        </w:rPr>
        <w:t xml:space="preserve"> Director, with questions. Applications may be sent electronically or via post. </w:t>
      </w:r>
      <w:r w:rsidRPr="00597C11">
        <w:rPr>
          <w:rFonts w:ascii="Corbel" w:hAnsi="Corbel" w:cs="Lucida Grande"/>
        </w:rPr>
        <w:t xml:space="preserve"> </w:t>
      </w:r>
      <w:r w:rsidRPr="00597C11">
        <w:rPr>
          <w:rStyle w:val="apple-converted-space"/>
          <w:rFonts w:ascii="Corbel" w:eastAsiaTheme="majorEastAsia" w:hAnsi="Corbel" w:cs="Lucida Grande"/>
        </w:rPr>
        <w:t> </w:t>
      </w:r>
      <w:r w:rsidRPr="00597C11">
        <w:rPr>
          <w:rFonts w:ascii="Corbel" w:hAnsi="Corbel" w:cs="Lucida Grande"/>
        </w:rPr>
        <w:t xml:space="preserve"> Please direct questions and applications to:</w:t>
      </w:r>
    </w:p>
    <w:p w14:paraId="1B9CA0AC" w14:textId="3DE8D1FF" w:rsidR="005D4678" w:rsidRPr="00597C11" w:rsidRDefault="005D6BD0" w:rsidP="00F36FFD">
      <w:pPr>
        <w:pStyle w:val="NormalWeb"/>
        <w:shd w:val="clear" w:color="auto" w:fill="FFFFFF"/>
        <w:spacing w:before="0" w:beforeAutospacing="0" w:after="120" w:afterAutospacing="0" w:line="263" w:lineRule="atLeast"/>
        <w:rPr>
          <w:rFonts w:ascii="Corbel" w:hAnsi="Corbel" w:cs="Lucida Grande"/>
        </w:rPr>
      </w:pPr>
      <w:r>
        <w:rPr>
          <w:rFonts w:ascii="Corbel" w:hAnsi="Corbel" w:cs="Lucida Grande"/>
        </w:rPr>
        <w:t>Elizabeth McCa</w:t>
      </w:r>
      <w:r w:rsidR="005C412B">
        <w:rPr>
          <w:rFonts w:ascii="Corbel" w:hAnsi="Corbel" w:cs="Lucida Grande"/>
        </w:rPr>
        <w:t>l</w:t>
      </w:r>
      <w:r>
        <w:rPr>
          <w:rFonts w:ascii="Corbel" w:hAnsi="Corbel" w:cs="Lucida Grande"/>
        </w:rPr>
        <w:t>lion</w:t>
      </w:r>
      <w:r w:rsidR="005D4678" w:rsidRPr="00597C11">
        <w:rPr>
          <w:rFonts w:ascii="Corbel" w:hAnsi="Corbel" w:cs="Lucida Grande"/>
        </w:rPr>
        <w:t>, P</w:t>
      </w:r>
      <w:r>
        <w:rPr>
          <w:rFonts w:ascii="Corbel" w:hAnsi="Corbel" w:cs="Lucida Grande"/>
        </w:rPr>
        <w:t>h</w:t>
      </w:r>
      <w:r w:rsidR="00811F0C">
        <w:rPr>
          <w:rFonts w:ascii="Corbel" w:hAnsi="Corbel" w:cs="Lucida Grande"/>
        </w:rPr>
        <w:t>D</w:t>
      </w:r>
      <w:r w:rsidR="005D4678" w:rsidRPr="00597C11">
        <w:rPr>
          <w:rFonts w:ascii="Corbel" w:hAnsi="Corbel" w:cs="Lucida Grande"/>
        </w:rPr>
        <w:t xml:space="preserve">, </w:t>
      </w:r>
      <w:r>
        <w:rPr>
          <w:rFonts w:ascii="Corbel" w:hAnsi="Corbel" w:cs="Lucida Grande"/>
        </w:rPr>
        <w:t>Int. Associate Director</w:t>
      </w:r>
      <w:r w:rsidR="005D4678" w:rsidRPr="00597C11">
        <w:rPr>
          <w:rFonts w:ascii="Corbel" w:hAnsi="Corbel" w:cs="Lucida Grande"/>
        </w:rPr>
        <w:br/>
        <w:t>Counseling and Psychological Services</w:t>
      </w:r>
      <w:r w:rsidR="005D4678" w:rsidRPr="00597C11">
        <w:rPr>
          <w:rFonts w:ascii="Corbel" w:hAnsi="Corbel" w:cs="Lucida Grande"/>
        </w:rPr>
        <w:br/>
      </w:r>
      <w:r w:rsidR="00587257">
        <w:rPr>
          <w:rFonts w:ascii="Corbel" w:hAnsi="Corbel" w:cs="Lucida Grande"/>
        </w:rPr>
        <w:t>Cal Poly Humboldt</w:t>
      </w:r>
      <w:r w:rsidR="005D4678" w:rsidRPr="00597C11">
        <w:rPr>
          <w:rFonts w:ascii="Corbel" w:hAnsi="Corbel" w:cs="Lucida Grande"/>
        </w:rPr>
        <w:br/>
      </w:r>
      <w:r w:rsidR="008B233E">
        <w:rPr>
          <w:rFonts w:ascii="Corbel" w:hAnsi="Corbel" w:cs="Lucida Grande"/>
        </w:rPr>
        <w:t xml:space="preserve">1 Harpst Street, </w:t>
      </w:r>
      <w:r w:rsidR="005D4678" w:rsidRPr="00597C11">
        <w:rPr>
          <w:rFonts w:ascii="Corbel" w:hAnsi="Corbel" w:cs="Lucida Grande"/>
        </w:rPr>
        <w:t>Arcata, CA 95521</w:t>
      </w:r>
      <w:r w:rsidR="005D4678" w:rsidRPr="00597C11">
        <w:rPr>
          <w:rFonts w:ascii="Corbel" w:hAnsi="Corbel" w:cs="Lucida Grande"/>
        </w:rPr>
        <w:br/>
        <w:t>Phone: (707) 826-3236</w:t>
      </w:r>
      <w:r w:rsidR="005D4678" w:rsidRPr="00597C11">
        <w:rPr>
          <w:rFonts w:ascii="Corbel" w:hAnsi="Corbel" w:cs="Lucida Grande"/>
        </w:rPr>
        <w:br/>
        <w:t>Fax: (707) 826-5735</w:t>
      </w:r>
    </w:p>
    <w:p w14:paraId="62CCABB7" w14:textId="6093276C" w:rsidR="00CE04B9" w:rsidRDefault="00860306" w:rsidP="00F36FFD">
      <w:pPr>
        <w:pStyle w:val="NormalWeb"/>
        <w:shd w:val="clear" w:color="auto" w:fill="FFFFFF"/>
        <w:spacing w:before="0" w:beforeAutospacing="0" w:after="120" w:afterAutospacing="0" w:line="263" w:lineRule="atLeast"/>
      </w:pPr>
      <w:hyperlink r:id="rId15" w:history="1">
        <w:r w:rsidR="005D6BD0" w:rsidRPr="00893772">
          <w:rPr>
            <w:rStyle w:val="Hyperlink"/>
          </w:rPr>
          <w:t>Elizabeth.McCallion@humboldt.edu</w:t>
        </w:r>
      </w:hyperlink>
    </w:p>
    <w:p w14:paraId="15F30ED6" w14:textId="77777777" w:rsidR="005D6BD0" w:rsidRPr="00597C11" w:rsidRDefault="005D6BD0" w:rsidP="00F36FFD">
      <w:pPr>
        <w:pStyle w:val="NormalWeb"/>
        <w:shd w:val="clear" w:color="auto" w:fill="FFFFFF"/>
        <w:spacing w:before="0" w:beforeAutospacing="0" w:after="120" w:afterAutospacing="0" w:line="263" w:lineRule="atLeast"/>
        <w:rPr>
          <w:rFonts w:ascii="Corbel" w:hAnsi="Corbel" w:cs="Lucida Grande"/>
        </w:rPr>
      </w:pPr>
    </w:p>
    <w:sectPr w:rsidR="005D6BD0" w:rsidRPr="00597C11" w:rsidSect="004B6DEB">
      <w:type w:val="continuous"/>
      <w:pgSz w:w="12240" w:h="15840"/>
      <w:pgMar w:top="1440" w:right="1440" w:bottom="1440" w:left="1440" w:header="720" w:footer="720"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2A2FA" w14:textId="77777777" w:rsidR="00860306" w:rsidRDefault="00860306">
      <w:r>
        <w:separator/>
      </w:r>
    </w:p>
    <w:p w14:paraId="5C034D93" w14:textId="77777777" w:rsidR="00860306" w:rsidRDefault="00860306"/>
  </w:endnote>
  <w:endnote w:type="continuationSeparator" w:id="0">
    <w:p w14:paraId="4816717C" w14:textId="77777777" w:rsidR="00860306" w:rsidRDefault="00860306">
      <w:r>
        <w:continuationSeparator/>
      </w:r>
    </w:p>
    <w:p w14:paraId="200C8148" w14:textId="77777777" w:rsidR="00860306" w:rsidRDefault="00860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B544F" w14:textId="77AD8DAE" w:rsidR="00651ED4" w:rsidRPr="00A62482" w:rsidRDefault="00651ED4" w:rsidP="00FD4D52">
    <w:pPr>
      <w:pStyle w:val="Footer"/>
      <w:ind w:left="0"/>
      <w:rPr>
        <w:rFonts w:ascii="Corbel" w:hAnsi="Corbel"/>
      </w:rPr>
    </w:pPr>
    <w:r>
      <w:rPr>
        <w:rFonts w:ascii="Corbel" w:hAnsi="Corbel"/>
      </w:rPr>
      <w:ptab w:relativeTo="margin" w:alignment="center" w:leader="none"/>
    </w:r>
    <w:r w:rsidRPr="00A62482">
      <w:rPr>
        <w:rFonts w:ascii="Corbel" w:hAnsi="Corbel"/>
      </w:rPr>
      <w:t xml:space="preserve">HSU </w:t>
    </w:r>
    <w:r w:rsidR="00597C11">
      <w:rPr>
        <w:rFonts w:ascii="Corbel" w:hAnsi="Corbel"/>
      </w:rPr>
      <w:t xml:space="preserve">CAPS </w:t>
    </w:r>
    <w:r w:rsidR="006B3815">
      <w:rPr>
        <w:rFonts w:ascii="Corbel" w:hAnsi="Corbel"/>
      </w:rPr>
      <w:t xml:space="preserve">Postgraduate Training </w:t>
    </w:r>
    <w:r w:rsidRPr="00A62482">
      <w:rPr>
        <w:rFonts w:ascii="Corbel" w:hAnsi="Corbel"/>
      </w:rPr>
      <w:t>Residency</w:t>
    </w:r>
  </w:p>
  <w:p w14:paraId="1DDE379D" w14:textId="77777777" w:rsidR="00651ED4" w:rsidRPr="00A62482" w:rsidRDefault="00651ED4">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B6018" w14:textId="77777777" w:rsidR="00860306" w:rsidRDefault="00860306">
      <w:r>
        <w:separator/>
      </w:r>
    </w:p>
    <w:p w14:paraId="3B5237E3" w14:textId="77777777" w:rsidR="00860306" w:rsidRDefault="00860306"/>
  </w:footnote>
  <w:footnote w:type="continuationSeparator" w:id="0">
    <w:p w14:paraId="3DA3295F" w14:textId="77777777" w:rsidR="00860306" w:rsidRDefault="00860306">
      <w:r>
        <w:continuationSeparator/>
      </w:r>
    </w:p>
    <w:p w14:paraId="377704A5" w14:textId="77777777" w:rsidR="00860306" w:rsidRDefault="0086030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568548"/>
      <w:docPartObj>
        <w:docPartGallery w:val="Page Numbers (Top of Page)"/>
        <w:docPartUnique/>
      </w:docPartObj>
    </w:sdtPr>
    <w:sdtEndPr>
      <w:rPr>
        <w:color w:val="7F7F7F" w:themeColor="background1" w:themeShade="7F"/>
        <w:spacing w:val="60"/>
      </w:rPr>
    </w:sdtEndPr>
    <w:sdtContent>
      <w:p w14:paraId="12ECC777" w14:textId="6C35A72C" w:rsidR="00651ED4" w:rsidRDefault="00651ED4">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196EA5" w:rsidRPr="00196EA5">
          <w:rPr>
            <w:b/>
            <w:bCs/>
            <w:noProof/>
          </w:rPr>
          <w:t>8</w:t>
        </w:r>
        <w:r>
          <w:rPr>
            <w:b/>
            <w:bCs/>
            <w:noProof/>
          </w:rPr>
          <w:fldChar w:fldCharType="end"/>
        </w:r>
        <w:r>
          <w:rPr>
            <w:b/>
            <w:bCs/>
          </w:rPr>
          <w:t xml:space="preserve"> | </w:t>
        </w:r>
        <w:r>
          <w:rPr>
            <w:color w:val="7F7F7F" w:themeColor="background1" w:themeShade="7F"/>
            <w:spacing w:val="60"/>
          </w:rPr>
          <w:t>Page</w:t>
        </w:r>
      </w:p>
    </w:sdtContent>
  </w:sdt>
  <w:p w14:paraId="20ACE5FE" w14:textId="50E13512" w:rsidR="00651ED4" w:rsidRPr="00A62482" w:rsidRDefault="00E00AEE" w:rsidP="00E00AEE">
    <w:pPr>
      <w:pStyle w:val="Header"/>
      <w:tabs>
        <w:tab w:val="left" w:pos="330"/>
      </w:tabs>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C2027"/>
    <w:multiLevelType w:val="hybridMultilevel"/>
    <w:tmpl w:val="D098F3F4"/>
    <w:lvl w:ilvl="0" w:tplc="73F021C0">
      <w:start w:val="1"/>
      <w:numFmt w:val="decimal"/>
      <w:lvlText w:val="%1)"/>
      <w:lvlJc w:val="left"/>
      <w:pPr>
        <w:tabs>
          <w:tab w:val="num" w:pos="720"/>
        </w:tabs>
        <w:ind w:left="72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437657A"/>
    <w:multiLevelType w:val="hybridMultilevel"/>
    <w:tmpl w:val="E82EBE2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D0D66DA"/>
    <w:multiLevelType w:val="hybridMultilevel"/>
    <w:tmpl w:val="60D2C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DB165F"/>
    <w:multiLevelType w:val="hybridMultilevel"/>
    <w:tmpl w:val="D098F3F4"/>
    <w:lvl w:ilvl="0" w:tplc="73F021C0">
      <w:start w:val="1"/>
      <w:numFmt w:val="decimal"/>
      <w:lvlText w:val="%1)"/>
      <w:lvlJc w:val="left"/>
      <w:pPr>
        <w:tabs>
          <w:tab w:val="num" w:pos="720"/>
        </w:tabs>
        <w:ind w:left="72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FFA76D6"/>
    <w:multiLevelType w:val="hybridMultilevel"/>
    <w:tmpl w:val="9AB2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D5CBF"/>
    <w:multiLevelType w:val="hybridMultilevel"/>
    <w:tmpl w:val="A5121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92124"/>
    <w:multiLevelType w:val="hybridMultilevel"/>
    <w:tmpl w:val="1DE0711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2D2657EB"/>
    <w:multiLevelType w:val="hybridMultilevel"/>
    <w:tmpl w:val="332CACE8"/>
    <w:lvl w:ilvl="0" w:tplc="4FDC1AF2">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B11FE"/>
    <w:multiLevelType w:val="multilevel"/>
    <w:tmpl w:val="CDC48EC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344B632F"/>
    <w:multiLevelType w:val="hybridMultilevel"/>
    <w:tmpl w:val="2CB68F02"/>
    <w:lvl w:ilvl="0" w:tplc="0C16FF7E">
      <w:start w:val="1"/>
      <w:numFmt w:val="decimal"/>
      <w:lvlText w:val="%1)"/>
      <w:lvlJc w:val="left"/>
      <w:pPr>
        <w:ind w:left="720" w:hanging="360"/>
      </w:pPr>
      <w:rPr>
        <w:rFonts w:eastAsia="Georgia"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B32B9"/>
    <w:multiLevelType w:val="hybridMultilevel"/>
    <w:tmpl w:val="49A8FFDA"/>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1800"/>
        </w:tabs>
        <w:ind w:left="1800" w:hanging="720"/>
      </w:pPr>
    </w:lvl>
    <w:lvl w:ilvl="2" w:tplc="1A72E726">
      <w:start w:val="4"/>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B375FD4"/>
    <w:multiLevelType w:val="multilevel"/>
    <w:tmpl w:val="287A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81144C"/>
    <w:multiLevelType w:val="hybridMultilevel"/>
    <w:tmpl w:val="F78C39E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08B61FC"/>
    <w:multiLevelType w:val="hybridMultilevel"/>
    <w:tmpl w:val="C8C238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8511D13"/>
    <w:multiLevelType w:val="multilevel"/>
    <w:tmpl w:val="976C9340"/>
    <w:lvl w:ilvl="0">
      <w:start w:val="1"/>
      <w:numFmt w:val="bullet"/>
      <w:lvlText w:val=""/>
      <w:lvlJc w:val="left"/>
      <w:pPr>
        <w:ind w:left="540" w:hanging="360"/>
      </w:pPr>
      <w:rPr>
        <w:rFonts w:ascii="Zapf Dingbats" w:hAnsi="Zapf Dingbats" w:hint="default"/>
      </w:rPr>
    </w:lvl>
    <w:lvl w:ilvl="1">
      <w:start w:val="1"/>
      <w:numFmt w:val="bullet"/>
      <w:lvlText w:val="o"/>
      <w:lvlJc w:val="left"/>
      <w:pPr>
        <w:ind w:left="1260" w:hanging="360"/>
      </w:pPr>
      <w:rPr>
        <w:rFonts w:ascii="Courier New" w:hAnsi="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hint="default"/>
      </w:rPr>
    </w:lvl>
    <w:lvl w:ilvl="8">
      <w:start w:val="1"/>
      <w:numFmt w:val="bullet"/>
      <w:lvlText w:val=""/>
      <w:lvlJc w:val="left"/>
      <w:pPr>
        <w:ind w:left="6300" w:hanging="360"/>
      </w:pPr>
      <w:rPr>
        <w:rFonts w:ascii="Wingdings" w:hAnsi="Wingdings" w:hint="default"/>
      </w:rPr>
    </w:lvl>
  </w:abstractNum>
  <w:abstractNum w:abstractNumId="17" w15:restartNumberingAfterBreak="0">
    <w:nsid w:val="4A1B36E2"/>
    <w:multiLevelType w:val="hybridMultilevel"/>
    <w:tmpl w:val="AADA1894"/>
    <w:lvl w:ilvl="0" w:tplc="E806B880">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4D9052B4"/>
    <w:multiLevelType w:val="hybridMultilevel"/>
    <w:tmpl w:val="0F16FA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60321EE4"/>
    <w:multiLevelType w:val="hybridMultilevel"/>
    <w:tmpl w:val="58F62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7052C4"/>
    <w:multiLevelType w:val="hybridMultilevel"/>
    <w:tmpl w:val="F1421EB4"/>
    <w:lvl w:ilvl="0" w:tplc="C55878FC">
      <w:start w:val="4"/>
      <w:numFmt w:val="decimal"/>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0082424"/>
    <w:multiLevelType w:val="multilevel"/>
    <w:tmpl w:val="8306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2F130D"/>
    <w:multiLevelType w:val="multilevel"/>
    <w:tmpl w:val="307C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07BDD"/>
    <w:multiLevelType w:val="hybridMultilevel"/>
    <w:tmpl w:val="634CF7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79A159AD"/>
    <w:multiLevelType w:val="hybridMultilevel"/>
    <w:tmpl w:val="27EE6382"/>
    <w:lvl w:ilvl="0" w:tplc="C9AEAB0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B287DC1"/>
    <w:multiLevelType w:val="hybridMultilevel"/>
    <w:tmpl w:val="42901D0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7"/>
  </w:num>
  <w:num w:numId="3">
    <w:abstractNumId w:val="10"/>
  </w:num>
  <w:num w:numId="4">
    <w:abstractNumId w:val="22"/>
  </w:num>
  <w:num w:numId="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2"/>
  </w:num>
  <w:num w:numId="16">
    <w:abstractNumId w:val="4"/>
  </w:num>
  <w:num w:numId="17">
    <w:abstractNumId w:val="5"/>
  </w:num>
  <w:num w:numId="18">
    <w:abstractNumId w:val="11"/>
  </w:num>
  <w:num w:numId="19">
    <w:abstractNumId w:val="19"/>
  </w:num>
  <w:num w:numId="20">
    <w:abstractNumId w:val="16"/>
  </w:num>
  <w:num w:numId="21">
    <w:abstractNumId w:val="8"/>
  </w:num>
  <w:num w:numId="22">
    <w:abstractNumId w:val="3"/>
  </w:num>
  <w:num w:numId="23">
    <w:abstractNumId w:val="17"/>
  </w:num>
  <w:num w:numId="24">
    <w:abstractNumId w:val="9"/>
  </w:num>
  <w:num w:numId="25">
    <w:abstractNumId w:val="6"/>
  </w:num>
  <w:num w:numId="26">
    <w:abstractNumId w:val="23"/>
  </w:num>
  <w:num w:numId="27">
    <w:abstractNumId w:val="18"/>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A6"/>
    <w:rsid w:val="0000111B"/>
    <w:rsid w:val="00054F9D"/>
    <w:rsid w:val="00060EDF"/>
    <w:rsid w:val="00067552"/>
    <w:rsid w:val="0007577B"/>
    <w:rsid w:val="00081357"/>
    <w:rsid w:val="000A7A16"/>
    <w:rsid w:val="000B571C"/>
    <w:rsid w:val="000B6D79"/>
    <w:rsid w:val="000D1143"/>
    <w:rsid w:val="000D612C"/>
    <w:rsid w:val="001205FD"/>
    <w:rsid w:val="001406C3"/>
    <w:rsid w:val="00196EA5"/>
    <w:rsid w:val="001E2D6B"/>
    <w:rsid w:val="001E37D5"/>
    <w:rsid w:val="001E513A"/>
    <w:rsid w:val="00222B32"/>
    <w:rsid w:val="00224FB9"/>
    <w:rsid w:val="00226FB4"/>
    <w:rsid w:val="00244636"/>
    <w:rsid w:val="00264F7C"/>
    <w:rsid w:val="00265443"/>
    <w:rsid w:val="002916C5"/>
    <w:rsid w:val="00296206"/>
    <w:rsid w:val="002D41E2"/>
    <w:rsid w:val="002D721F"/>
    <w:rsid w:val="00310484"/>
    <w:rsid w:val="00316D0F"/>
    <w:rsid w:val="0032157A"/>
    <w:rsid w:val="003233EE"/>
    <w:rsid w:val="00345DFB"/>
    <w:rsid w:val="00375BE7"/>
    <w:rsid w:val="00383E51"/>
    <w:rsid w:val="0039386E"/>
    <w:rsid w:val="003A7075"/>
    <w:rsid w:val="003C6C03"/>
    <w:rsid w:val="003E164E"/>
    <w:rsid w:val="003F2AF0"/>
    <w:rsid w:val="004371E4"/>
    <w:rsid w:val="00440C69"/>
    <w:rsid w:val="0045285D"/>
    <w:rsid w:val="00460A80"/>
    <w:rsid w:val="004B37AF"/>
    <w:rsid w:val="004B6DEB"/>
    <w:rsid w:val="00517085"/>
    <w:rsid w:val="005344C8"/>
    <w:rsid w:val="00555B85"/>
    <w:rsid w:val="00587257"/>
    <w:rsid w:val="00597A27"/>
    <w:rsid w:val="00597C11"/>
    <w:rsid w:val="005B75C0"/>
    <w:rsid w:val="005C37CA"/>
    <w:rsid w:val="005C412B"/>
    <w:rsid w:val="005D4678"/>
    <w:rsid w:val="005D6BD0"/>
    <w:rsid w:val="005F3C7D"/>
    <w:rsid w:val="00604426"/>
    <w:rsid w:val="006074A0"/>
    <w:rsid w:val="00621F7D"/>
    <w:rsid w:val="00634244"/>
    <w:rsid w:val="00651ED4"/>
    <w:rsid w:val="006A045D"/>
    <w:rsid w:val="006A48B4"/>
    <w:rsid w:val="006B3815"/>
    <w:rsid w:val="006B7C6C"/>
    <w:rsid w:val="006C6D5A"/>
    <w:rsid w:val="006F5C73"/>
    <w:rsid w:val="00731ACF"/>
    <w:rsid w:val="00732BCF"/>
    <w:rsid w:val="00743EC3"/>
    <w:rsid w:val="0076041C"/>
    <w:rsid w:val="00765DB5"/>
    <w:rsid w:val="007701DB"/>
    <w:rsid w:val="007845BE"/>
    <w:rsid w:val="00787B8F"/>
    <w:rsid w:val="007A6FCD"/>
    <w:rsid w:val="007C0CFA"/>
    <w:rsid w:val="007F1ECB"/>
    <w:rsid w:val="00811F0C"/>
    <w:rsid w:val="008142CC"/>
    <w:rsid w:val="00821C22"/>
    <w:rsid w:val="00821EB7"/>
    <w:rsid w:val="00831895"/>
    <w:rsid w:val="00860306"/>
    <w:rsid w:val="00886D2C"/>
    <w:rsid w:val="008A4DEA"/>
    <w:rsid w:val="008B233E"/>
    <w:rsid w:val="008C520D"/>
    <w:rsid w:val="008D1FA7"/>
    <w:rsid w:val="008D71B1"/>
    <w:rsid w:val="008E1CA5"/>
    <w:rsid w:val="008E4592"/>
    <w:rsid w:val="008F598A"/>
    <w:rsid w:val="00905A65"/>
    <w:rsid w:val="00905F38"/>
    <w:rsid w:val="009119C1"/>
    <w:rsid w:val="00937414"/>
    <w:rsid w:val="009549BB"/>
    <w:rsid w:val="0096375F"/>
    <w:rsid w:val="009741C3"/>
    <w:rsid w:val="00987161"/>
    <w:rsid w:val="00994D56"/>
    <w:rsid w:val="009C0E8A"/>
    <w:rsid w:val="009F07E8"/>
    <w:rsid w:val="009F3056"/>
    <w:rsid w:val="009F3B59"/>
    <w:rsid w:val="00A15DC7"/>
    <w:rsid w:val="00A3520F"/>
    <w:rsid w:val="00A44DA8"/>
    <w:rsid w:val="00A62482"/>
    <w:rsid w:val="00A677E3"/>
    <w:rsid w:val="00A73873"/>
    <w:rsid w:val="00A839D0"/>
    <w:rsid w:val="00A83CF5"/>
    <w:rsid w:val="00A93CA6"/>
    <w:rsid w:val="00B068E7"/>
    <w:rsid w:val="00B13C1B"/>
    <w:rsid w:val="00B152B4"/>
    <w:rsid w:val="00B2114A"/>
    <w:rsid w:val="00BC306D"/>
    <w:rsid w:val="00BE7C3C"/>
    <w:rsid w:val="00C2175F"/>
    <w:rsid w:val="00C411A0"/>
    <w:rsid w:val="00C44AD7"/>
    <w:rsid w:val="00C51CB1"/>
    <w:rsid w:val="00C75481"/>
    <w:rsid w:val="00C75851"/>
    <w:rsid w:val="00C80DC9"/>
    <w:rsid w:val="00CB28A4"/>
    <w:rsid w:val="00CC51D5"/>
    <w:rsid w:val="00CD00D9"/>
    <w:rsid w:val="00CE04B9"/>
    <w:rsid w:val="00CF3308"/>
    <w:rsid w:val="00D04709"/>
    <w:rsid w:val="00D27692"/>
    <w:rsid w:val="00D446B4"/>
    <w:rsid w:val="00D50D7C"/>
    <w:rsid w:val="00D64691"/>
    <w:rsid w:val="00D77E53"/>
    <w:rsid w:val="00DA6FD1"/>
    <w:rsid w:val="00DC4EF0"/>
    <w:rsid w:val="00DE3A54"/>
    <w:rsid w:val="00E00AEE"/>
    <w:rsid w:val="00E1569B"/>
    <w:rsid w:val="00E235B4"/>
    <w:rsid w:val="00E356DA"/>
    <w:rsid w:val="00E44B8F"/>
    <w:rsid w:val="00E54A83"/>
    <w:rsid w:val="00E76754"/>
    <w:rsid w:val="00E82065"/>
    <w:rsid w:val="00E83170"/>
    <w:rsid w:val="00E93DA2"/>
    <w:rsid w:val="00EA10D4"/>
    <w:rsid w:val="00EA1C29"/>
    <w:rsid w:val="00EB224B"/>
    <w:rsid w:val="00EC3E95"/>
    <w:rsid w:val="00ED1786"/>
    <w:rsid w:val="00ED386B"/>
    <w:rsid w:val="00EE0616"/>
    <w:rsid w:val="00EE1C33"/>
    <w:rsid w:val="00EE1DDC"/>
    <w:rsid w:val="00EF075D"/>
    <w:rsid w:val="00F053B6"/>
    <w:rsid w:val="00F10D4F"/>
    <w:rsid w:val="00F36FFD"/>
    <w:rsid w:val="00F4379C"/>
    <w:rsid w:val="00F528A6"/>
    <w:rsid w:val="00F75104"/>
    <w:rsid w:val="00FA1A24"/>
    <w:rsid w:val="00FA5097"/>
    <w:rsid w:val="00FB7282"/>
    <w:rsid w:val="00FD4D52"/>
    <w:rsid w:val="00FD7E2A"/>
    <w:rsid w:val="00FE436E"/>
    <w:rsid w:val="00FF2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DE425F"/>
  <w15:docId w15:val="{47B514CA-2A03-439B-94BB-752ABA1A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uiPriority w:val="9"/>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9"/>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9"/>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customStyle="1" w:styleId="GridTable1Light-Accent11">
    <w:name w:val="Grid Table 1 Light - Accent 1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1">
    <w:name w:val="Grid Table 3 - Accent 31"/>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paragraph" w:customStyle="1" w:styleId="Tabletext">
    <w:name w:val="Table text"/>
    <w:basedOn w:val="Normal"/>
    <w:uiPriority w:val="1"/>
    <w:qFormat/>
    <w:pPr>
      <w:spacing w:before="120" w:after="0"/>
    </w:pPr>
  </w:style>
  <w:style w:type="table" w:customStyle="1" w:styleId="ListTable6Colorful-Accent21">
    <w:name w:val="List Table 6 Colorful - Accent 21"/>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2"/>
      </w:numPr>
    </w:pPr>
  </w:style>
  <w:style w:type="paragraph" w:styleId="BodyText2">
    <w:name w:val="Body Text 2"/>
    <w:basedOn w:val="Normal"/>
    <w:link w:val="BodyText2Char"/>
    <w:uiPriority w:val="99"/>
    <w:unhideWhenUsed/>
    <w:rsid w:val="00F053B6"/>
    <w:pPr>
      <w:spacing w:after="0"/>
      <w:ind w:left="0" w:right="0"/>
      <w:jc w:val="right"/>
    </w:pPr>
    <w:rPr>
      <w:color w:val="FFFFFF" w:themeColor="background1"/>
      <w:kern w:val="0"/>
      <w:szCs w:val="24"/>
      <w:lang w:eastAsia="en-US"/>
      <w14:ligatures w14:val="none"/>
    </w:rPr>
  </w:style>
  <w:style w:type="character" w:customStyle="1" w:styleId="BodyText2Char">
    <w:name w:val="Body Text 2 Char"/>
    <w:basedOn w:val="DefaultParagraphFont"/>
    <w:link w:val="BodyText2"/>
    <w:uiPriority w:val="99"/>
    <w:rsid w:val="00F053B6"/>
    <w:rPr>
      <w:color w:val="FFFFFF" w:themeColor="background1"/>
      <w:kern w:val="0"/>
      <w:szCs w:val="24"/>
      <w:lang w:eastAsia="en-US"/>
      <w14:ligatures w14:val="none"/>
    </w:rPr>
  </w:style>
  <w:style w:type="paragraph" w:styleId="BodyText">
    <w:name w:val="Body Text"/>
    <w:basedOn w:val="Normal"/>
    <w:link w:val="BodyTextChar"/>
    <w:uiPriority w:val="99"/>
    <w:unhideWhenUsed/>
    <w:rsid w:val="00067552"/>
  </w:style>
  <w:style w:type="character" w:customStyle="1" w:styleId="BodyTextChar">
    <w:name w:val="Body Text Char"/>
    <w:basedOn w:val="DefaultParagraphFont"/>
    <w:link w:val="BodyText"/>
    <w:uiPriority w:val="99"/>
    <w:rsid w:val="00067552"/>
  </w:style>
  <w:style w:type="character" w:customStyle="1" w:styleId="apple-converted-space">
    <w:name w:val="apple-converted-space"/>
    <w:basedOn w:val="DefaultParagraphFont"/>
    <w:rsid w:val="00FD4D52"/>
  </w:style>
  <w:style w:type="paragraph" w:styleId="NormalWeb">
    <w:name w:val="Normal (Web)"/>
    <w:basedOn w:val="Normal"/>
    <w:uiPriority w:val="99"/>
    <w:unhideWhenUsed/>
    <w:rsid w:val="00CF3308"/>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customStyle="1" w:styleId="Default">
    <w:name w:val="Default"/>
    <w:rsid w:val="00CF3308"/>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CE04B9"/>
    <w:rPr>
      <w:color w:val="F7B615" w:themeColor="hyperlink"/>
      <w:u w:val="single"/>
    </w:rPr>
  </w:style>
  <w:style w:type="paragraph" w:styleId="NoSpacing">
    <w:name w:val="No Spacing"/>
    <w:uiPriority w:val="1"/>
    <w:qFormat/>
    <w:rsid w:val="00CD00D9"/>
    <w:pPr>
      <w:widowControl w:val="0"/>
      <w:spacing w:after="0" w:line="240" w:lineRule="auto"/>
    </w:pPr>
    <w:rPr>
      <w:rFonts w:eastAsiaTheme="minorHAnsi"/>
      <w:kern w:val="0"/>
      <w:lang w:eastAsia="en-US"/>
      <w14:ligatures w14:val="none"/>
    </w:rPr>
  </w:style>
  <w:style w:type="paragraph" w:customStyle="1" w:styleId="c12">
    <w:name w:val="c12"/>
    <w:rsid w:val="00CD00D9"/>
    <w:pPr>
      <w:spacing w:after="0" w:line="240" w:lineRule="atLeast"/>
      <w:jc w:val="center"/>
    </w:pPr>
    <w:rPr>
      <w:rFonts w:ascii="Times New Roman" w:eastAsia="Times New Roman" w:hAnsi="Times New Roman" w:cs="Times New Roman"/>
      <w:kern w:val="0"/>
      <w:sz w:val="24"/>
      <w:szCs w:val="20"/>
      <w:lang w:eastAsia="en-US"/>
      <w14:ligatures w14:val="none"/>
    </w:rPr>
  </w:style>
  <w:style w:type="paragraph" w:styleId="ListParagraph">
    <w:name w:val="List Paragraph"/>
    <w:basedOn w:val="Normal"/>
    <w:uiPriority w:val="34"/>
    <w:qFormat/>
    <w:rsid w:val="00CD00D9"/>
    <w:pPr>
      <w:widowControl w:val="0"/>
      <w:spacing w:after="200" w:line="276" w:lineRule="auto"/>
      <w:ind w:left="720" w:right="0"/>
      <w:contextualSpacing/>
    </w:pPr>
    <w:rPr>
      <w:rFonts w:eastAsiaTheme="minorHAnsi"/>
      <w:kern w:val="0"/>
      <w:lang w:eastAsia="en-US"/>
      <w14:ligatures w14:val="none"/>
    </w:rPr>
  </w:style>
  <w:style w:type="paragraph" w:styleId="BalloonText">
    <w:name w:val="Balloon Text"/>
    <w:basedOn w:val="Normal"/>
    <w:link w:val="BalloonTextChar"/>
    <w:uiPriority w:val="99"/>
    <w:semiHidden/>
    <w:unhideWhenUsed/>
    <w:rsid w:val="00460A8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A80"/>
    <w:rPr>
      <w:rFonts w:ascii="Segoe UI" w:hAnsi="Segoe UI" w:cs="Segoe UI"/>
      <w:sz w:val="18"/>
      <w:szCs w:val="18"/>
    </w:rPr>
  </w:style>
  <w:style w:type="character" w:styleId="FollowedHyperlink">
    <w:name w:val="FollowedHyperlink"/>
    <w:basedOn w:val="DefaultParagraphFont"/>
    <w:uiPriority w:val="99"/>
    <w:semiHidden/>
    <w:unhideWhenUsed/>
    <w:rsid w:val="005D4678"/>
    <w:rPr>
      <w:color w:val="704404" w:themeColor="followedHyperlink"/>
      <w:u w:val="single"/>
    </w:rPr>
  </w:style>
  <w:style w:type="paragraph" w:styleId="Revision">
    <w:name w:val="Revision"/>
    <w:uiPriority w:val="99"/>
    <w:semiHidden/>
    <w:rsid w:val="005D4678"/>
    <w:pPr>
      <w:spacing w:after="0" w:line="240" w:lineRule="auto"/>
    </w:pPr>
    <w:rPr>
      <w:rFonts w:eastAsiaTheme="minorHAnsi"/>
      <w:kern w:val="0"/>
      <w:lang w:eastAsia="en-US"/>
      <w14:ligatures w14:val="none"/>
    </w:rPr>
  </w:style>
  <w:style w:type="character" w:customStyle="1" w:styleId="UnresolvedMention">
    <w:name w:val="Unresolved Mention"/>
    <w:basedOn w:val="DefaultParagraphFont"/>
    <w:uiPriority w:val="99"/>
    <w:semiHidden/>
    <w:unhideWhenUsed/>
    <w:rsid w:val="00EC3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07589">
      <w:bodyDiv w:val="1"/>
      <w:marLeft w:val="0"/>
      <w:marRight w:val="0"/>
      <w:marTop w:val="0"/>
      <w:marBottom w:val="0"/>
      <w:divBdr>
        <w:top w:val="none" w:sz="0" w:space="0" w:color="auto"/>
        <w:left w:val="none" w:sz="0" w:space="0" w:color="auto"/>
        <w:bottom w:val="none" w:sz="0" w:space="0" w:color="auto"/>
        <w:right w:val="none" w:sz="0" w:space="0" w:color="auto"/>
      </w:divBdr>
    </w:div>
    <w:div w:id="153838399">
      <w:bodyDiv w:val="1"/>
      <w:marLeft w:val="0"/>
      <w:marRight w:val="0"/>
      <w:marTop w:val="0"/>
      <w:marBottom w:val="0"/>
      <w:divBdr>
        <w:top w:val="none" w:sz="0" w:space="0" w:color="auto"/>
        <w:left w:val="none" w:sz="0" w:space="0" w:color="auto"/>
        <w:bottom w:val="none" w:sz="0" w:space="0" w:color="auto"/>
        <w:right w:val="none" w:sz="0" w:space="0" w:color="auto"/>
      </w:divBdr>
    </w:div>
    <w:div w:id="158350063">
      <w:bodyDiv w:val="1"/>
      <w:marLeft w:val="0"/>
      <w:marRight w:val="0"/>
      <w:marTop w:val="0"/>
      <w:marBottom w:val="0"/>
      <w:divBdr>
        <w:top w:val="none" w:sz="0" w:space="0" w:color="auto"/>
        <w:left w:val="none" w:sz="0" w:space="0" w:color="auto"/>
        <w:bottom w:val="none" w:sz="0" w:space="0" w:color="auto"/>
        <w:right w:val="none" w:sz="0" w:space="0" w:color="auto"/>
      </w:divBdr>
    </w:div>
    <w:div w:id="177937578">
      <w:bodyDiv w:val="1"/>
      <w:marLeft w:val="0"/>
      <w:marRight w:val="0"/>
      <w:marTop w:val="0"/>
      <w:marBottom w:val="0"/>
      <w:divBdr>
        <w:top w:val="none" w:sz="0" w:space="0" w:color="auto"/>
        <w:left w:val="none" w:sz="0" w:space="0" w:color="auto"/>
        <w:bottom w:val="none" w:sz="0" w:space="0" w:color="auto"/>
        <w:right w:val="none" w:sz="0" w:space="0" w:color="auto"/>
      </w:divBdr>
    </w:div>
    <w:div w:id="201523393">
      <w:bodyDiv w:val="1"/>
      <w:marLeft w:val="0"/>
      <w:marRight w:val="0"/>
      <w:marTop w:val="0"/>
      <w:marBottom w:val="0"/>
      <w:divBdr>
        <w:top w:val="none" w:sz="0" w:space="0" w:color="auto"/>
        <w:left w:val="none" w:sz="0" w:space="0" w:color="auto"/>
        <w:bottom w:val="none" w:sz="0" w:space="0" w:color="auto"/>
        <w:right w:val="none" w:sz="0" w:space="0" w:color="auto"/>
      </w:divBdr>
    </w:div>
    <w:div w:id="267932372">
      <w:bodyDiv w:val="1"/>
      <w:marLeft w:val="0"/>
      <w:marRight w:val="0"/>
      <w:marTop w:val="0"/>
      <w:marBottom w:val="0"/>
      <w:divBdr>
        <w:top w:val="none" w:sz="0" w:space="0" w:color="auto"/>
        <w:left w:val="none" w:sz="0" w:space="0" w:color="auto"/>
        <w:bottom w:val="none" w:sz="0" w:space="0" w:color="auto"/>
        <w:right w:val="none" w:sz="0" w:space="0" w:color="auto"/>
      </w:divBdr>
    </w:div>
    <w:div w:id="355468800">
      <w:bodyDiv w:val="1"/>
      <w:marLeft w:val="0"/>
      <w:marRight w:val="0"/>
      <w:marTop w:val="0"/>
      <w:marBottom w:val="0"/>
      <w:divBdr>
        <w:top w:val="none" w:sz="0" w:space="0" w:color="auto"/>
        <w:left w:val="none" w:sz="0" w:space="0" w:color="auto"/>
        <w:bottom w:val="none" w:sz="0" w:space="0" w:color="auto"/>
        <w:right w:val="none" w:sz="0" w:space="0" w:color="auto"/>
      </w:divBdr>
    </w:div>
    <w:div w:id="432628184">
      <w:bodyDiv w:val="1"/>
      <w:marLeft w:val="0"/>
      <w:marRight w:val="0"/>
      <w:marTop w:val="0"/>
      <w:marBottom w:val="0"/>
      <w:divBdr>
        <w:top w:val="none" w:sz="0" w:space="0" w:color="auto"/>
        <w:left w:val="none" w:sz="0" w:space="0" w:color="auto"/>
        <w:bottom w:val="none" w:sz="0" w:space="0" w:color="auto"/>
        <w:right w:val="none" w:sz="0" w:space="0" w:color="auto"/>
      </w:divBdr>
    </w:div>
    <w:div w:id="465247314">
      <w:bodyDiv w:val="1"/>
      <w:marLeft w:val="0"/>
      <w:marRight w:val="0"/>
      <w:marTop w:val="0"/>
      <w:marBottom w:val="0"/>
      <w:divBdr>
        <w:top w:val="none" w:sz="0" w:space="0" w:color="auto"/>
        <w:left w:val="none" w:sz="0" w:space="0" w:color="auto"/>
        <w:bottom w:val="none" w:sz="0" w:space="0" w:color="auto"/>
        <w:right w:val="none" w:sz="0" w:space="0" w:color="auto"/>
      </w:divBdr>
    </w:div>
    <w:div w:id="502669662">
      <w:bodyDiv w:val="1"/>
      <w:marLeft w:val="0"/>
      <w:marRight w:val="0"/>
      <w:marTop w:val="0"/>
      <w:marBottom w:val="0"/>
      <w:divBdr>
        <w:top w:val="none" w:sz="0" w:space="0" w:color="auto"/>
        <w:left w:val="none" w:sz="0" w:space="0" w:color="auto"/>
        <w:bottom w:val="none" w:sz="0" w:space="0" w:color="auto"/>
        <w:right w:val="none" w:sz="0" w:space="0" w:color="auto"/>
      </w:divBdr>
    </w:div>
    <w:div w:id="609943553">
      <w:bodyDiv w:val="1"/>
      <w:marLeft w:val="0"/>
      <w:marRight w:val="0"/>
      <w:marTop w:val="0"/>
      <w:marBottom w:val="0"/>
      <w:divBdr>
        <w:top w:val="none" w:sz="0" w:space="0" w:color="auto"/>
        <w:left w:val="none" w:sz="0" w:space="0" w:color="auto"/>
        <w:bottom w:val="none" w:sz="0" w:space="0" w:color="auto"/>
        <w:right w:val="none" w:sz="0" w:space="0" w:color="auto"/>
      </w:divBdr>
    </w:div>
    <w:div w:id="637342413">
      <w:bodyDiv w:val="1"/>
      <w:marLeft w:val="0"/>
      <w:marRight w:val="0"/>
      <w:marTop w:val="0"/>
      <w:marBottom w:val="0"/>
      <w:divBdr>
        <w:top w:val="none" w:sz="0" w:space="0" w:color="auto"/>
        <w:left w:val="none" w:sz="0" w:space="0" w:color="auto"/>
        <w:bottom w:val="none" w:sz="0" w:space="0" w:color="auto"/>
        <w:right w:val="none" w:sz="0" w:space="0" w:color="auto"/>
      </w:divBdr>
    </w:div>
    <w:div w:id="640883627">
      <w:bodyDiv w:val="1"/>
      <w:marLeft w:val="0"/>
      <w:marRight w:val="0"/>
      <w:marTop w:val="0"/>
      <w:marBottom w:val="0"/>
      <w:divBdr>
        <w:top w:val="none" w:sz="0" w:space="0" w:color="auto"/>
        <w:left w:val="none" w:sz="0" w:space="0" w:color="auto"/>
        <w:bottom w:val="none" w:sz="0" w:space="0" w:color="auto"/>
        <w:right w:val="none" w:sz="0" w:space="0" w:color="auto"/>
      </w:divBdr>
    </w:div>
    <w:div w:id="648562633">
      <w:bodyDiv w:val="1"/>
      <w:marLeft w:val="0"/>
      <w:marRight w:val="0"/>
      <w:marTop w:val="0"/>
      <w:marBottom w:val="0"/>
      <w:divBdr>
        <w:top w:val="none" w:sz="0" w:space="0" w:color="auto"/>
        <w:left w:val="none" w:sz="0" w:space="0" w:color="auto"/>
        <w:bottom w:val="none" w:sz="0" w:space="0" w:color="auto"/>
        <w:right w:val="none" w:sz="0" w:space="0" w:color="auto"/>
      </w:divBdr>
    </w:div>
    <w:div w:id="666980017">
      <w:bodyDiv w:val="1"/>
      <w:marLeft w:val="0"/>
      <w:marRight w:val="0"/>
      <w:marTop w:val="0"/>
      <w:marBottom w:val="0"/>
      <w:divBdr>
        <w:top w:val="none" w:sz="0" w:space="0" w:color="auto"/>
        <w:left w:val="none" w:sz="0" w:space="0" w:color="auto"/>
        <w:bottom w:val="none" w:sz="0" w:space="0" w:color="auto"/>
        <w:right w:val="none" w:sz="0" w:space="0" w:color="auto"/>
      </w:divBdr>
    </w:div>
    <w:div w:id="694430544">
      <w:bodyDiv w:val="1"/>
      <w:marLeft w:val="0"/>
      <w:marRight w:val="0"/>
      <w:marTop w:val="0"/>
      <w:marBottom w:val="0"/>
      <w:divBdr>
        <w:top w:val="none" w:sz="0" w:space="0" w:color="auto"/>
        <w:left w:val="none" w:sz="0" w:space="0" w:color="auto"/>
        <w:bottom w:val="none" w:sz="0" w:space="0" w:color="auto"/>
        <w:right w:val="none" w:sz="0" w:space="0" w:color="auto"/>
      </w:divBdr>
      <w:divsChild>
        <w:div w:id="1145001584">
          <w:marLeft w:val="0"/>
          <w:marRight w:val="0"/>
          <w:marTop w:val="0"/>
          <w:marBottom w:val="0"/>
          <w:divBdr>
            <w:top w:val="none" w:sz="0" w:space="0" w:color="auto"/>
            <w:left w:val="none" w:sz="0" w:space="0" w:color="auto"/>
            <w:bottom w:val="none" w:sz="0" w:space="0" w:color="auto"/>
            <w:right w:val="none" w:sz="0" w:space="0" w:color="auto"/>
          </w:divBdr>
        </w:div>
        <w:div w:id="669528018">
          <w:marLeft w:val="0"/>
          <w:marRight w:val="0"/>
          <w:marTop w:val="0"/>
          <w:marBottom w:val="0"/>
          <w:divBdr>
            <w:top w:val="none" w:sz="0" w:space="0" w:color="auto"/>
            <w:left w:val="none" w:sz="0" w:space="0" w:color="auto"/>
            <w:bottom w:val="none" w:sz="0" w:space="0" w:color="auto"/>
            <w:right w:val="none" w:sz="0" w:space="0" w:color="auto"/>
          </w:divBdr>
        </w:div>
      </w:divsChild>
    </w:div>
    <w:div w:id="835847601">
      <w:bodyDiv w:val="1"/>
      <w:marLeft w:val="0"/>
      <w:marRight w:val="0"/>
      <w:marTop w:val="0"/>
      <w:marBottom w:val="0"/>
      <w:divBdr>
        <w:top w:val="none" w:sz="0" w:space="0" w:color="auto"/>
        <w:left w:val="none" w:sz="0" w:space="0" w:color="auto"/>
        <w:bottom w:val="none" w:sz="0" w:space="0" w:color="auto"/>
        <w:right w:val="none" w:sz="0" w:space="0" w:color="auto"/>
      </w:divBdr>
    </w:div>
    <w:div w:id="860362980">
      <w:bodyDiv w:val="1"/>
      <w:marLeft w:val="0"/>
      <w:marRight w:val="0"/>
      <w:marTop w:val="0"/>
      <w:marBottom w:val="0"/>
      <w:divBdr>
        <w:top w:val="none" w:sz="0" w:space="0" w:color="auto"/>
        <w:left w:val="none" w:sz="0" w:space="0" w:color="auto"/>
        <w:bottom w:val="none" w:sz="0" w:space="0" w:color="auto"/>
        <w:right w:val="none" w:sz="0" w:space="0" w:color="auto"/>
      </w:divBdr>
    </w:div>
    <w:div w:id="898903201">
      <w:bodyDiv w:val="1"/>
      <w:marLeft w:val="0"/>
      <w:marRight w:val="0"/>
      <w:marTop w:val="0"/>
      <w:marBottom w:val="0"/>
      <w:divBdr>
        <w:top w:val="none" w:sz="0" w:space="0" w:color="auto"/>
        <w:left w:val="none" w:sz="0" w:space="0" w:color="auto"/>
        <w:bottom w:val="none" w:sz="0" w:space="0" w:color="auto"/>
        <w:right w:val="none" w:sz="0" w:space="0" w:color="auto"/>
      </w:divBdr>
    </w:div>
    <w:div w:id="931356908">
      <w:bodyDiv w:val="1"/>
      <w:marLeft w:val="0"/>
      <w:marRight w:val="0"/>
      <w:marTop w:val="0"/>
      <w:marBottom w:val="0"/>
      <w:divBdr>
        <w:top w:val="none" w:sz="0" w:space="0" w:color="auto"/>
        <w:left w:val="none" w:sz="0" w:space="0" w:color="auto"/>
        <w:bottom w:val="none" w:sz="0" w:space="0" w:color="auto"/>
        <w:right w:val="none" w:sz="0" w:space="0" w:color="auto"/>
      </w:divBdr>
    </w:div>
    <w:div w:id="1028868351">
      <w:bodyDiv w:val="1"/>
      <w:marLeft w:val="0"/>
      <w:marRight w:val="0"/>
      <w:marTop w:val="0"/>
      <w:marBottom w:val="0"/>
      <w:divBdr>
        <w:top w:val="none" w:sz="0" w:space="0" w:color="auto"/>
        <w:left w:val="none" w:sz="0" w:space="0" w:color="auto"/>
        <w:bottom w:val="none" w:sz="0" w:space="0" w:color="auto"/>
        <w:right w:val="none" w:sz="0" w:space="0" w:color="auto"/>
      </w:divBdr>
    </w:div>
    <w:div w:id="1034814572">
      <w:bodyDiv w:val="1"/>
      <w:marLeft w:val="0"/>
      <w:marRight w:val="0"/>
      <w:marTop w:val="0"/>
      <w:marBottom w:val="0"/>
      <w:divBdr>
        <w:top w:val="none" w:sz="0" w:space="0" w:color="auto"/>
        <w:left w:val="none" w:sz="0" w:space="0" w:color="auto"/>
        <w:bottom w:val="none" w:sz="0" w:space="0" w:color="auto"/>
        <w:right w:val="none" w:sz="0" w:space="0" w:color="auto"/>
      </w:divBdr>
    </w:div>
    <w:div w:id="1198619664">
      <w:bodyDiv w:val="1"/>
      <w:marLeft w:val="0"/>
      <w:marRight w:val="0"/>
      <w:marTop w:val="0"/>
      <w:marBottom w:val="0"/>
      <w:divBdr>
        <w:top w:val="none" w:sz="0" w:space="0" w:color="auto"/>
        <w:left w:val="none" w:sz="0" w:space="0" w:color="auto"/>
        <w:bottom w:val="none" w:sz="0" w:space="0" w:color="auto"/>
        <w:right w:val="none" w:sz="0" w:space="0" w:color="auto"/>
      </w:divBdr>
    </w:div>
    <w:div w:id="1253321900">
      <w:bodyDiv w:val="1"/>
      <w:marLeft w:val="0"/>
      <w:marRight w:val="0"/>
      <w:marTop w:val="0"/>
      <w:marBottom w:val="0"/>
      <w:divBdr>
        <w:top w:val="none" w:sz="0" w:space="0" w:color="auto"/>
        <w:left w:val="none" w:sz="0" w:space="0" w:color="auto"/>
        <w:bottom w:val="none" w:sz="0" w:space="0" w:color="auto"/>
        <w:right w:val="none" w:sz="0" w:space="0" w:color="auto"/>
      </w:divBdr>
    </w:div>
    <w:div w:id="1284768496">
      <w:bodyDiv w:val="1"/>
      <w:marLeft w:val="0"/>
      <w:marRight w:val="0"/>
      <w:marTop w:val="0"/>
      <w:marBottom w:val="0"/>
      <w:divBdr>
        <w:top w:val="none" w:sz="0" w:space="0" w:color="auto"/>
        <w:left w:val="none" w:sz="0" w:space="0" w:color="auto"/>
        <w:bottom w:val="none" w:sz="0" w:space="0" w:color="auto"/>
        <w:right w:val="none" w:sz="0" w:space="0" w:color="auto"/>
      </w:divBdr>
    </w:div>
    <w:div w:id="1311715628">
      <w:bodyDiv w:val="1"/>
      <w:marLeft w:val="0"/>
      <w:marRight w:val="0"/>
      <w:marTop w:val="0"/>
      <w:marBottom w:val="0"/>
      <w:divBdr>
        <w:top w:val="none" w:sz="0" w:space="0" w:color="auto"/>
        <w:left w:val="none" w:sz="0" w:space="0" w:color="auto"/>
        <w:bottom w:val="none" w:sz="0" w:space="0" w:color="auto"/>
        <w:right w:val="none" w:sz="0" w:space="0" w:color="auto"/>
      </w:divBdr>
    </w:div>
    <w:div w:id="1374110783">
      <w:bodyDiv w:val="1"/>
      <w:marLeft w:val="0"/>
      <w:marRight w:val="0"/>
      <w:marTop w:val="0"/>
      <w:marBottom w:val="0"/>
      <w:divBdr>
        <w:top w:val="none" w:sz="0" w:space="0" w:color="auto"/>
        <w:left w:val="none" w:sz="0" w:space="0" w:color="auto"/>
        <w:bottom w:val="none" w:sz="0" w:space="0" w:color="auto"/>
        <w:right w:val="none" w:sz="0" w:space="0" w:color="auto"/>
      </w:divBdr>
    </w:div>
    <w:div w:id="1385258428">
      <w:bodyDiv w:val="1"/>
      <w:marLeft w:val="0"/>
      <w:marRight w:val="0"/>
      <w:marTop w:val="0"/>
      <w:marBottom w:val="0"/>
      <w:divBdr>
        <w:top w:val="none" w:sz="0" w:space="0" w:color="auto"/>
        <w:left w:val="none" w:sz="0" w:space="0" w:color="auto"/>
        <w:bottom w:val="none" w:sz="0" w:space="0" w:color="auto"/>
        <w:right w:val="none" w:sz="0" w:space="0" w:color="auto"/>
      </w:divBdr>
      <w:divsChild>
        <w:div w:id="281229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642724">
      <w:bodyDiv w:val="1"/>
      <w:marLeft w:val="0"/>
      <w:marRight w:val="0"/>
      <w:marTop w:val="0"/>
      <w:marBottom w:val="0"/>
      <w:divBdr>
        <w:top w:val="none" w:sz="0" w:space="0" w:color="auto"/>
        <w:left w:val="none" w:sz="0" w:space="0" w:color="auto"/>
        <w:bottom w:val="none" w:sz="0" w:space="0" w:color="auto"/>
        <w:right w:val="none" w:sz="0" w:space="0" w:color="auto"/>
      </w:divBdr>
    </w:div>
    <w:div w:id="1569880787">
      <w:bodyDiv w:val="1"/>
      <w:marLeft w:val="0"/>
      <w:marRight w:val="0"/>
      <w:marTop w:val="0"/>
      <w:marBottom w:val="0"/>
      <w:divBdr>
        <w:top w:val="none" w:sz="0" w:space="0" w:color="auto"/>
        <w:left w:val="none" w:sz="0" w:space="0" w:color="auto"/>
        <w:bottom w:val="none" w:sz="0" w:space="0" w:color="auto"/>
        <w:right w:val="none" w:sz="0" w:space="0" w:color="auto"/>
      </w:divBdr>
    </w:div>
    <w:div w:id="1771119703">
      <w:bodyDiv w:val="1"/>
      <w:marLeft w:val="0"/>
      <w:marRight w:val="0"/>
      <w:marTop w:val="0"/>
      <w:marBottom w:val="0"/>
      <w:divBdr>
        <w:top w:val="none" w:sz="0" w:space="0" w:color="auto"/>
        <w:left w:val="none" w:sz="0" w:space="0" w:color="auto"/>
        <w:bottom w:val="none" w:sz="0" w:space="0" w:color="auto"/>
        <w:right w:val="none" w:sz="0" w:space="0" w:color="auto"/>
      </w:divBdr>
    </w:div>
    <w:div w:id="1794909043">
      <w:bodyDiv w:val="1"/>
      <w:marLeft w:val="0"/>
      <w:marRight w:val="0"/>
      <w:marTop w:val="0"/>
      <w:marBottom w:val="0"/>
      <w:divBdr>
        <w:top w:val="none" w:sz="0" w:space="0" w:color="auto"/>
        <w:left w:val="none" w:sz="0" w:space="0" w:color="auto"/>
        <w:bottom w:val="none" w:sz="0" w:space="0" w:color="auto"/>
        <w:right w:val="none" w:sz="0" w:space="0" w:color="auto"/>
      </w:divBdr>
    </w:div>
    <w:div w:id="1941402478">
      <w:bodyDiv w:val="1"/>
      <w:marLeft w:val="0"/>
      <w:marRight w:val="0"/>
      <w:marTop w:val="0"/>
      <w:marBottom w:val="0"/>
      <w:divBdr>
        <w:top w:val="none" w:sz="0" w:space="0" w:color="auto"/>
        <w:left w:val="none" w:sz="0" w:space="0" w:color="auto"/>
        <w:bottom w:val="none" w:sz="0" w:space="0" w:color="auto"/>
        <w:right w:val="none" w:sz="0" w:space="0" w:color="auto"/>
      </w:divBdr>
    </w:div>
    <w:div w:id="2001888069">
      <w:bodyDiv w:val="1"/>
      <w:marLeft w:val="0"/>
      <w:marRight w:val="0"/>
      <w:marTop w:val="0"/>
      <w:marBottom w:val="0"/>
      <w:divBdr>
        <w:top w:val="none" w:sz="0" w:space="0" w:color="auto"/>
        <w:left w:val="none" w:sz="0" w:space="0" w:color="auto"/>
        <w:bottom w:val="none" w:sz="0" w:space="0" w:color="auto"/>
        <w:right w:val="none" w:sz="0" w:space="0" w:color="auto"/>
      </w:divBdr>
    </w:div>
    <w:div w:id="2016884845">
      <w:bodyDiv w:val="1"/>
      <w:marLeft w:val="0"/>
      <w:marRight w:val="0"/>
      <w:marTop w:val="0"/>
      <w:marBottom w:val="0"/>
      <w:divBdr>
        <w:top w:val="none" w:sz="0" w:space="0" w:color="auto"/>
        <w:left w:val="none" w:sz="0" w:space="0" w:color="auto"/>
        <w:bottom w:val="none" w:sz="0" w:space="0" w:color="auto"/>
        <w:right w:val="none" w:sz="0" w:space="0" w:color="auto"/>
      </w:divBdr>
    </w:div>
    <w:div w:id="2033534077">
      <w:bodyDiv w:val="1"/>
      <w:marLeft w:val="0"/>
      <w:marRight w:val="0"/>
      <w:marTop w:val="0"/>
      <w:marBottom w:val="0"/>
      <w:divBdr>
        <w:top w:val="none" w:sz="0" w:space="0" w:color="auto"/>
        <w:left w:val="none" w:sz="0" w:space="0" w:color="auto"/>
        <w:bottom w:val="none" w:sz="0" w:space="0" w:color="auto"/>
        <w:right w:val="none" w:sz="0" w:space="0" w:color="auto"/>
      </w:divBdr>
    </w:div>
    <w:div w:id="2089232441">
      <w:bodyDiv w:val="1"/>
      <w:marLeft w:val="0"/>
      <w:marRight w:val="0"/>
      <w:marTop w:val="0"/>
      <w:marBottom w:val="0"/>
      <w:divBdr>
        <w:top w:val="none" w:sz="0" w:space="0" w:color="auto"/>
        <w:left w:val="none" w:sz="0" w:space="0" w:color="auto"/>
        <w:bottom w:val="none" w:sz="0" w:space="0" w:color="auto"/>
        <w:right w:val="none" w:sz="0" w:space="0" w:color="auto"/>
      </w:divBdr>
    </w:div>
    <w:div w:id="2091584075">
      <w:bodyDiv w:val="1"/>
      <w:marLeft w:val="0"/>
      <w:marRight w:val="0"/>
      <w:marTop w:val="0"/>
      <w:marBottom w:val="0"/>
      <w:divBdr>
        <w:top w:val="none" w:sz="0" w:space="0" w:color="auto"/>
        <w:left w:val="none" w:sz="0" w:space="0" w:color="auto"/>
        <w:bottom w:val="none" w:sz="0" w:space="0" w:color="auto"/>
        <w:right w:val="none" w:sz="0" w:space="0" w:color="auto"/>
      </w:divBdr>
    </w:div>
    <w:div w:id="21104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Users/jls7003/Downloads/salary-schedule2223%20(1).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Elizabeth.McCallion@humboldt.edu" TargetMode="External"/><Relationship Id="rId10" Type="http://schemas.openxmlformats.org/officeDocument/2006/relationships/hyperlink" Target="https://counseling.humboldt.edu/virtual-tou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umguid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b74\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1F29840-ED91-4B8B-89A3-204E03A55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1</TotalTime>
  <Pages>9</Pages>
  <Words>3263</Words>
  <Characters>18600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21820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LLB74</dc:creator>
  <cp:lastModifiedBy>eam162</cp:lastModifiedBy>
  <cp:revision>2</cp:revision>
  <cp:lastPrinted>2015-06-01T22:07:00Z</cp:lastPrinted>
  <dcterms:created xsi:type="dcterms:W3CDTF">2023-03-30T19:23:00Z</dcterms:created>
  <dcterms:modified xsi:type="dcterms:W3CDTF">2023-03-30T19:23:00Z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